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2AE" w:rsidRPr="006F2D69" w:rsidRDefault="000712AE" w:rsidP="001F0918">
      <w:pPr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35pt;margin-top:99.8pt;width:279pt;height:63pt;z-index:251658240" stroked="f">
            <v:textbox>
              <w:txbxContent>
                <w:p w:rsidR="000712AE" w:rsidRPr="00EA53E4" w:rsidRDefault="000712AE" w:rsidP="001F0918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Gógánfa Község Önkormányzat Képviselő-testülete</w:t>
                  </w:r>
                </w:p>
                <w:p w:rsidR="000712AE" w:rsidRPr="00EA53E4" w:rsidRDefault="000712AE" w:rsidP="001F0918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EA53E4">
                    <w:rPr>
                      <w:rFonts w:ascii="Times New Roman" w:hAnsi="Times New Roman"/>
                      <w:b/>
                    </w:rPr>
                    <w:t>8346 Gógánfa, Deák F. u. 23.</w:t>
                  </w:r>
                </w:p>
              </w:txbxContent>
            </v:textbox>
          </v:shape>
        </w:pict>
      </w:r>
      <w:r w:rsidRPr="004D76D0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i1025" type="#_x0000_t75" alt="gfacímer" style="width:114pt;height:159.75pt;visibility:visible">
            <v:imagedata r:id="rId7" o:title=""/>
          </v:shape>
        </w:pic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___________________________________________________________________________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Szám: 515/1</w:t>
      </w:r>
      <w:r>
        <w:rPr>
          <w:rFonts w:ascii="Times New Roman" w:hAnsi="Times New Roman"/>
          <w:b/>
          <w:sz w:val="24"/>
          <w:szCs w:val="24"/>
        </w:rPr>
        <w:t>1</w:t>
      </w:r>
      <w:r w:rsidRPr="006F2D69">
        <w:rPr>
          <w:rFonts w:ascii="Times New Roman" w:hAnsi="Times New Roman"/>
          <w:b/>
          <w:sz w:val="24"/>
          <w:szCs w:val="24"/>
        </w:rPr>
        <w:t>/2014.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Gógánfa Község Önkormányzat</w:t>
      </w:r>
    </w:p>
    <w:p w:rsidR="000712AE" w:rsidRPr="006F2D69" w:rsidRDefault="000712AE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Képviselő-testületének</w:t>
      </w:r>
    </w:p>
    <w:p w:rsidR="000712AE" w:rsidRPr="006F2D69" w:rsidRDefault="000712AE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 xml:space="preserve">2014. </w:t>
      </w:r>
      <w:r>
        <w:rPr>
          <w:rFonts w:ascii="Times New Roman" w:hAnsi="Times New Roman"/>
          <w:b/>
          <w:sz w:val="24"/>
          <w:szCs w:val="24"/>
        </w:rPr>
        <w:t>szeptember 12.</w:t>
      </w:r>
      <w:r w:rsidRPr="006F2D69">
        <w:rPr>
          <w:rFonts w:ascii="Times New Roman" w:hAnsi="Times New Roman"/>
          <w:b/>
          <w:sz w:val="24"/>
          <w:szCs w:val="24"/>
        </w:rPr>
        <w:t xml:space="preserve"> napon megtartott</w:t>
      </w:r>
    </w:p>
    <w:p w:rsidR="000712AE" w:rsidRPr="006F2D69" w:rsidRDefault="000712AE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Rendkívüli </w:t>
      </w:r>
      <w:r w:rsidRPr="006F2D69">
        <w:rPr>
          <w:rFonts w:ascii="Times New Roman" w:hAnsi="Times New Roman"/>
          <w:b/>
          <w:sz w:val="24"/>
          <w:szCs w:val="24"/>
        </w:rPr>
        <w:t>nyílt üléséről</w:t>
      </w:r>
    </w:p>
    <w:p w:rsidR="000712AE" w:rsidRPr="006F2D69" w:rsidRDefault="000712AE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j e g y z ő k ö n y v</w:t>
      </w:r>
    </w:p>
    <w:p w:rsidR="000712AE" w:rsidRPr="006F2D69" w:rsidRDefault="000712AE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9F5B8A">
      <w:pPr>
        <w:spacing w:line="100" w:lineRule="atLeast"/>
        <w:ind w:left="5664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 xml:space="preserve">Rendeletek: </w:t>
      </w:r>
      <w:r w:rsidRPr="006F2D69">
        <w:rPr>
          <w:rFonts w:ascii="Times New Roman" w:hAnsi="Times New Roman"/>
          <w:b/>
          <w:sz w:val="24"/>
          <w:szCs w:val="24"/>
        </w:rPr>
        <w:tab/>
        <w:t xml:space="preserve"> .......</w:t>
      </w:r>
      <w:r>
        <w:rPr>
          <w:rFonts w:ascii="Times New Roman" w:hAnsi="Times New Roman"/>
          <w:b/>
          <w:sz w:val="24"/>
          <w:szCs w:val="24"/>
        </w:rPr>
        <w:t xml:space="preserve">  0   </w:t>
      </w:r>
      <w:r w:rsidRPr="006F2D69">
        <w:rPr>
          <w:rFonts w:ascii="Times New Roman" w:hAnsi="Times New Roman"/>
          <w:b/>
          <w:sz w:val="24"/>
          <w:szCs w:val="24"/>
        </w:rPr>
        <w:t>....</w:t>
      </w:r>
    </w:p>
    <w:p w:rsidR="000712AE" w:rsidRPr="006F2D69" w:rsidRDefault="000712AE" w:rsidP="009F5B8A">
      <w:pPr>
        <w:spacing w:line="100" w:lineRule="atLeast"/>
        <w:ind w:left="566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Határozatok:</w:t>
      </w:r>
      <w:r>
        <w:rPr>
          <w:rFonts w:ascii="Times New Roman" w:hAnsi="Times New Roman"/>
          <w:b/>
          <w:sz w:val="24"/>
          <w:szCs w:val="24"/>
        </w:rPr>
        <w:tab/>
        <w:t xml:space="preserve"> ......34 - 36</w:t>
      </w:r>
      <w:r w:rsidRPr="006F2D69">
        <w:rPr>
          <w:rFonts w:ascii="Times New Roman" w:hAnsi="Times New Roman"/>
          <w:b/>
          <w:sz w:val="24"/>
          <w:szCs w:val="24"/>
        </w:rPr>
        <w:t>......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9F5B8A">
      <w:pPr>
        <w:jc w:val="center"/>
        <w:rPr>
          <w:rFonts w:ascii="Times New Roman" w:hAnsi="Times New Roman"/>
          <w:sz w:val="24"/>
          <w:szCs w:val="24"/>
        </w:rPr>
      </w:pPr>
      <w:r w:rsidRPr="002139B5">
        <w:rPr>
          <w:noProof/>
        </w:rPr>
        <w:pict>
          <v:shape id="Kép 2" o:spid="_x0000_i1026" type="#_x0000_t75" style="width:33.75pt;height:43.5pt;visibility:visible">
            <v:imagedata r:id="rId8" o:title=""/>
          </v:shape>
        </w:pict>
      </w:r>
    </w:p>
    <w:p w:rsidR="000712AE" w:rsidRPr="006F2D69" w:rsidRDefault="000712AE" w:rsidP="009F5B8A">
      <w:pPr>
        <w:jc w:val="center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GÓGÁNFA KÖZSÉG</w:t>
      </w:r>
    </w:p>
    <w:p w:rsidR="000712AE" w:rsidRPr="006F2D69" w:rsidRDefault="000712AE" w:rsidP="009F5B8A">
      <w:pPr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P O L G Á R M E S T E R É T Ő L</w:t>
      </w:r>
    </w:p>
    <w:p w:rsidR="000712AE" w:rsidRPr="006F2D69" w:rsidRDefault="000712AE" w:rsidP="009F5B8A">
      <w:pPr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sym w:font="Wingdings" w:char="F02A"/>
      </w:r>
      <w:r w:rsidRPr="006F2D69">
        <w:rPr>
          <w:rFonts w:ascii="Times New Roman" w:hAnsi="Times New Roman"/>
          <w:b/>
          <w:sz w:val="24"/>
          <w:szCs w:val="24"/>
        </w:rPr>
        <w:t xml:space="preserve"> 8346 Gógánfa, Deák F. u. 23.</w:t>
      </w:r>
    </w:p>
    <w:p w:rsidR="000712AE" w:rsidRPr="006F2D69" w:rsidRDefault="000712AE" w:rsidP="009F5B8A">
      <w:pPr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sym w:font="Wingdings" w:char="F028"/>
      </w:r>
      <w:r w:rsidRPr="006F2D69">
        <w:rPr>
          <w:rFonts w:ascii="Times New Roman" w:hAnsi="Times New Roman"/>
          <w:b/>
          <w:sz w:val="24"/>
          <w:szCs w:val="24"/>
        </w:rPr>
        <w:t>/Fax: 06/87/457-122, Fax: 06/87/557-040</w:t>
      </w:r>
    </w:p>
    <w:p w:rsidR="000712AE" w:rsidRPr="006F2D69" w:rsidRDefault="000712AE" w:rsidP="009F5B8A">
      <w:pPr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e-mail: polgarmester@gfakj.t-online.hu</w:t>
      </w: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jc w:val="center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MEGHÍVÓ</w:t>
      </w:r>
    </w:p>
    <w:p w:rsidR="000712AE" w:rsidRPr="006F2D69" w:rsidRDefault="000712AE" w:rsidP="009F5B8A">
      <w:pPr>
        <w:jc w:val="center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jc w:val="both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 xml:space="preserve">Gógánfa Község Polgármestere a 2011. évi CLXXIX. tv. 45. §-ában biztosított jogkörömben eljárva 2014. </w:t>
      </w:r>
      <w:r>
        <w:rPr>
          <w:rFonts w:ascii="Times New Roman" w:hAnsi="Times New Roman"/>
          <w:b/>
          <w:sz w:val="24"/>
          <w:szCs w:val="24"/>
        </w:rPr>
        <w:t>szeptember 12.</w:t>
      </w:r>
      <w:r w:rsidRPr="006F2D69">
        <w:rPr>
          <w:rFonts w:ascii="Times New Roman" w:hAnsi="Times New Roman"/>
          <w:b/>
          <w:sz w:val="24"/>
          <w:szCs w:val="24"/>
        </w:rPr>
        <w:t xml:space="preserve"> napján (pénteken) 1</w:t>
      </w:r>
      <w:r>
        <w:rPr>
          <w:rFonts w:ascii="Times New Roman" w:hAnsi="Times New Roman"/>
          <w:b/>
          <w:sz w:val="24"/>
          <w:szCs w:val="24"/>
        </w:rPr>
        <w:t>3</w:t>
      </w:r>
      <w:r w:rsidRPr="006F2D69">
        <w:rPr>
          <w:rFonts w:ascii="Times New Roman" w:hAnsi="Times New Roman"/>
          <w:b/>
          <w:sz w:val="24"/>
          <w:szCs w:val="24"/>
        </w:rPr>
        <w:t xml:space="preserve">.00 órakor a </w:t>
      </w:r>
      <w:r>
        <w:rPr>
          <w:rFonts w:ascii="Times New Roman" w:hAnsi="Times New Roman"/>
          <w:b/>
          <w:sz w:val="24"/>
          <w:szCs w:val="24"/>
        </w:rPr>
        <w:t xml:space="preserve">rendkívüli </w:t>
      </w:r>
      <w:r w:rsidRPr="006F2D69">
        <w:rPr>
          <w:rFonts w:ascii="Times New Roman" w:hAnsi="Times New Roman"/>
          <w:b/>
          <w:sz w:val="24"/>
          <w:szCs w:val="24"/>
        </w:rPr>
        <w:t>nyílt önkormányzati képviselő-testületi ülést összehívom.</w:t>
      </w: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 xml:space="preserve">Helye: </w:t>
      </w:r>
      <w:r w:rsidRPr="006F2D69">
        <w:rPr>
          <w:rFonts w:ascii="Times New Roman" w:hAnsi="Times New Roman"/>
          <w:sz w:val="24"/>
          <w:szCs w:val="24"/>
        </w:rPr>
        <w:t>Gógánfa, Deák F. u. 23.</w:t>
      </w: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rPr>
          <w:rFonts w:ascii="Times New Roman" w:hAnsi="Times New Roman"/>
          <w:b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 xml:space="preserve">Napirend: </w:t>
      </w: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1./</w:t>
      </w:r>
      <w:r w:rsidRPr="006F2D69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Gógánfa Ravatalozó kivitelezői munkákra kivitelező kiválasztása</w:t>
      </w: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  <w:t xml:space="preserve">Előadó: </w:t>
      </w:r>
      <w:r>
        <w:rPr>
          <w:rFonts w:ascii="Times New Roman" w:hAnsi="Times New Roman"/>
          <w:sz w:val="24"/>
          <w:szCs w:val="24"/>
        </w:rPr>
        <w:t>Damjanovics József polgármester</w:t>
      </w: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pStyle w:val="NoSpacing"/>
        <w:ind w:left="705" w:hanging="705"/>
        <w:jc w:val="both"/>
        <w:rPr>
          <w:b/>
        </w:rPr>
      </w:pPr>
      <w:r w:rsidRPr="006F2D69">
        <w:rPr>
          <w:b/>
        </w:rPr>
        <w:t>2./</w:t>
      </w:r>
      <w:r w:rsidRPr="006F2D69">
        <w:tab/>
      </w:r>
      <w:r>
        <w:rPr>
          <w:b/>
        </w:rPr>
        <w:t>Műszaki ellenőr megbízása</w:t>
      </w: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  <w:t xml:space="preserve">Előadó: </w:t>
      </w:r>
      <w:r>
        <w:rPr>
          <w:rFonts w:ascii="Times New Roman" w:hAnsi="Times New Roman"/>
          <w:sz w:val="24"/>
          <w:szCs w:val="24"/>
        </w:rPr>
        <w:t>Damjanovics József polgármester</w:t>
      </w:r>
    </w:p>
    <w:p w:rsidR="000712AE" w:rsidRPr="006F2D69" w:rsidRDefault="000712AE" w:rsidP="009F5B8A">
      <w:pPr>
        <w:rPr>
          <w:rFonts w:ascii="Times New Roman" w:hAnsi="Times New Roman"/>
          <w:b/>
          <w:sz w:val="24"/>
          <w:szCs w:val="24"/>
        </w:rPr>
      </w:pPr>
    </w:p>
    <w:p w:rsidR="000712AE" w:rsidRDefault="000712AE" w:rsidP="009F5B8A">
      <w:pPr>
        <w:ind w:left="360" w:hanging="360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 xml:space="preserve">3./ </w:t>
      </w:r>
      <w:r w:rsidRPr="006F2D69">
        <w:rPr>
          <w:rFonts w:ascii="Times New Roman" w:hAnsi="Times New Roman"/>
          <w:b/>
          <w:sz w:val="24"/>
          <w:szCs w:val="24"/>
        </w:rPr>
        <w:tab/>
      </w:r>
      <w:r w:rsidRPr="006F2D69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Iskolakezdési támogatás összegének meghatározása</w:t>
      </w:r>
    </w:p>
    <w:p w:rsidR="000712AE" w:rsidRPr="006E6F03" w:rsidRDefault="000712AE" w:rsidP="009F5B8A"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Előadó: Damjanovics József polgármester</w:t>
      </w:r>
    </w:p>
    <w:p w:rsidR="000712AE" w:rsidRPr="006F2D69" w:rsidRDefault="000712AE" w:rsidP="009F5B8A">
      <w:pPr>
        <w:ind w:left="360" w:hanging="360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ind w:left="360" w:hanging="360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ind w:left="360" w:hanging="360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ind w:left="360" w:hanging="360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Tisztelt Képviselő-testületi tag!</w:t>
      </w:r>
    </w:p>
    <w:p w:rsidR="000712AE" w:rsidRPr="006F2D69" w:rsidRDefault="000712AE" w:rsidP="009F5B8A">
      <w:pPr>
        <w:ind w:left="360" w:hanging="360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ind w:left="360" w:hanging="360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ind w:left="360" w:hanging="360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ind w:firstLine="360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Az ülésre tisztelettel meghívom, a napirend fontossága miatt megjelenésére feltétlen számítok.</w:t>
      </w:r>
    </w:p>
    <w:p w:rsidR="000712AE" w:rsidRPr="006F2D69" w:rsidRDefault="000712AE" w:rsidP="009F5B8A">
      <w:pPr>
        <w:ind w:firstLine="360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ind w:firstLine="360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 xml:space="preserve">Gógánfa, 2014. </w:t>
      </w:r>
      <w:r>
        <w:rPr>
          <w:rFonts w:ascii="Times New Roman" w:hAnsi="Times New Roman"/>
          <w:sz w:val="24"/>
          <w:szCs w:val="24"/>
        </w:rPr>
        <w:t>szeptember 5</w:t>
      </w:r>
      <w:r w:rsidRPr="006F2D69">
        <w:rPr>
          <w:rFonts w:ascii="Times New Roman" w:hAnsi="Times New Roman"/>
          <w:sz w:val="24"/>
          <w:szCs w:val="24"/>
        </w:rPr>
        <w:t>.</w:t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  <w:t>Tisztelettel:</w:t>
      </w:r>
    </w:p>
    <w:p w:rsidR="000712AE" w:rsidRPr="00E64F6E" w:rsidRDefault="000712AE" w:rsidP="009F5B8A">
      <w:pPr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E64F6E">
        <w:rPr>
          <w:rFonts w:ascii="Times New Roman" w:hAnsi="Times New Roman"/>
          <w:b/>
          <w:sz w:val="24"/>
          <w:szCs w:val="24"/>
        </w:rPr>
        <w:t>Damjanovics József</w:t>
      </w:r>
    </w:p>
    <w:p w:rsidR="000712AE" w:rsidRPr="00E64F6E" w:rsidRDefault="000712AE" w:rsidP="009F5B8A">
      <w:pPr>
        <w:rPr>
          <w:rFonts w:ascii="Times New Roman" w:hAnsi="Times New Roman"/>
          <w:b/>
          <w:sz w:val="24"/>
          <w:szCs w:val="24"/>
        </w:rPr>
      </w:pPr>
      <w:r w:rsidRPr="00E64F6E">
        <w:rPr>
          <w:rFonts w:ascii="Times New Roman" w:hAnsi="Times New Roman"/>
          <w:b/>
          <w:sz w:val="24"/>
          <w:szCs w:val="24"/>
        </w:rPr>
        <w:tab/>
      </w:r>
      <w:r w:rsidRPr="00E64F6E">
        <w:rPr>
          <w:rFonts w:ascii="Times New Roman" w:hAnsi="Times New Roman"/>
          <w:b/>
          <w:sz w:val="24"/>
          <w:szCs w:val="24"/>
        </w:rPr>
        <w:tab/>
      </w:r>
      <w:r w:rsidRPr="00E64F6E">
        <w:rPr>
          <w:rFonts w:ascii="Times New Roman" w:hAnsi="Times New Roman"/>
          <w:b/>
          <w:sz w:val="24"/>
          <w:szCs w:val="24"/>
        </w:rPr>
        <w:tab/>
      </w:r>
      <w:r w:rsidRPr="00E64F6E">
        <w:rPr>
          <w:rFonts w:ascii="Times New Roman" w:hAnsi="Times New Roman"/>
          <w:b/>
          <w:sz w:val="24"/>
          <w:szCs w:val="24"/>
        </w:rPr>
        <w:tab/>
      </w:r>
      <w:r w:rsidRPr="00E64F6E">
        <w:rPr>
          <w:rFonts w:ascii="Times New Roman" w:hAnsi="Times New Roman"/>
          <w:b/>
          <w:sz w:val="24"/>
          <w:szCs w:val="24"/>
        </w:rPr>
        <w:tab/>
      </w:r>
      <w:r w:rsidRPr="00E64F6E">
        <w:rPr>
          <w:rFonts w:ascii="Times New Roman" w:hAnsi="Times New Roman"/>
          <w:b/>
          <w:sz w:val="24"/>
          <w:szCs w:val="24"/>
        </w:rPr>
        <w:tab/>
      </w:r>
      <w:r w:rsidRPr="00E64F6E">
        <w:rPr>
          <w:rFonts w:ascii="Times New Roman" w:hAnsi="Times New Roman"/>
          <w:b/>
          <w:sz w:val="24"/>
          <w:szCs w:val="24"/>
        </w:rPr>
        <w:tab/>
      </w:r>
      <w:r w:rsidRPr="00E64F6E">
        <w:rPr>
          <w:rFonts w:ascii="Times New Roman" w:hAnsi="Times New Roman"/>
          <w:b/>
          <w:sz w:val="24"/>
          <w:szCs w:val="24"/>
        </w:rPr>
        <w:tab/>
      </w:r>
      <w:r w:rsidRPr="00E64F6E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E64F6E">
        <w:rPr>
          <w:rFonts w:ascii="Times New Roman" w:hAnsi="Times New Roman"/>
          <w:b/>
          <w:sz w:val="24"/>
          <w:szCs w:val="24"/>
        </w:rPr>
        <w:t>polgármester</w:t>
      </w: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rPr>
          <w:rFonts w:ascii="Times New Roman" w:hAnsi="Times New Roman"/>
          <w:b/>
          <w:sz w:val="24"/>
          <w:szCs w:val="24"/>
        </w:rPr>
      </w:pPr>
    </w:p>
    <w:p w:rsidR="000712AE" w:rsidRDefault="000712AE" w:rsidP="001F0918">
      <w:pPr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Gógánfa Község Önkormányzat Képviselő-testülete</w:t>
      </w:r>
    </w:p>
    <w:p w:rsidR="000712AE" w:rsidRPr="006F2D69" w:rsidRDefault="000712AE" w:rsidP="001F0918">
      <w:pPr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8346 Gógánfa, Deák F. u. 23.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Szám: 515/1</w:t>
      </w:r>
      <w:r>
        <w:rPr>
          <w:rFonts w:ascii="Times New Roman" w:hAnsi="Times New Roman"/>
          <w:b/>
          <w:sz w:val="24"/>
          <w:szCs w:val="24"/>
        </w:rPr>
        <w:t>1</w:t>
      </w:r>
      <w:r w:rsidRPr="006F2D69">
        <w:rPr>
          <w:rFonts w:ascii="Times New Roman" w:hAnsi="Times New Roman"/>
          <w:b/>
          <w:sz w:val="24"/>
          <w:szCs w:val="24"/>
        </w:rPr>
        <w:t>/2014.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</w:p>
    <w:p w:rsidR="000712AE" w:rsidRPr="006F2D69" w:rsidRDefault="000712AE" w:rsidP="001F0918">
      <w:pPr>
        <w:spacing w:line="100" w:lineRule="atLeast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J e g y z ő k ö n y v :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</w:p>
    <w:p w:rsidR="000712AE" w:rsidRPr="006F2D69" w:rsidRDefault="000712AE" w:rsidP="00EC24E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 xml:space="preserve">Készült: </w:t>
      </w:r>
      <w:r w:rsidRPr="006F2D69">
        <w:rPr>
          <w:rFonts w:ascii="Times New Roman" w:hAnsi="Times New Roman"/>
          <w:sz w:val="24"/>
          <w:szCs w:val="24"/>
        </w:rPr>
        <w:t xml:space="preserve">Gógánfa Község Önkormányzat Képviselő-testületének 2014. </w:t>
      </w:r>
      <w:r>
        <w:rPr>
          <w:rFonts w:ascii="Times New Roman" w:hAnsi="Times New Roman"/>
          <w:sz w:val="24"/>
          <w:szCs w:val="24"/>
        </w:rPr>
        <w:t>szeptember 12</w:t>
      </w:r>
      <w:r w:rsidRPr="006F2D69">
        <w:rPr>
          <w:rFonts w:ascii="Times New Roman" w:hAnsi="Times New Roman"/>
          <w:sz w:val="24"/>
          <w:szCs w:val="24"/>
        </w:rPr>
        <w:t>-én, 1</w:t>
      </w:r>
      <w:r>
        <w:rPr>
          <w:rFonts w:ascii="Times New Roman" w:hAnsi="Times New Roman"/>
          <w:sz w:val="24"/>
          <w:szCs w:val="24"/>
        </w:rPr>
        <w:t>3</w:t>
      </w:r>
      <w:r w:rsidRPr="006F2D69">
        <w:rPr>
          <w:rFonts w:ascii="Times New Roman" w:hAnsi="Times New Roman"/>
          <w:sz w:val="24"/>
          <w:szCs w:val="24"/>
        </w:rPr>
        <w:t xml:space="preserve">.00 órai kezdettel, Gógánfa Község Önkormányzatának tanácskozótermében megtartott </w:t>
      </w:r>
      <w:r>
        <w:rPr>
          <w:rFonts w:ascii="Times New Roman" w:hAnsi="Times New Roman"/>
          <w:sz w:val="24"/>
          <w:szCs w:val="24"/>
        </w:rPr>
        <w:t xml:space="preserve">rendkívüli </w:t>
      </w:r>
      <w:r w:rsidRPr="006F2D69">
        <w:rPr>
          <w:rFonts w:ascii="Times New Roman" w:hAnsi="Times New Roman"/>
          <w:sz w:val="24"/>
          <w:szCs w:val="24"/>
        </w:rPr>
        <w:t>nyílt üléséről.</w:t>
      </w:r>
    </w:p>
    <w:p w:rsidR="000712AE" w:rsidRPr="00C91A4A" w:rsidRDefault="000712AE" w:rsidP="001F0918">
      <w:pPr>
        <w:spacing w:line="100" w:lineRule="atLeast"/>
        <w:rPr>
          <w:rFonts w:ascii="Times New Roman" w:hAnsi="Times New Roman"/>
          <w:b/>
          <w:i/>
          <w:sz w:val="32"/>
          <w:szCs w:val="32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Jelen vannak:</w:t>
      </w:r>
      <w:r w:rsidRPr="006F2D69">
        <w:rPr>
          <w:rFonts w:ascii="Times New Roman" w:hAnsi="Times New Roman"/>
          <w:sz w:val="24"/>
          <w:szCs w:val="24"/>
        </w:rPr>
        <w:tab/>
        <w:t>Damjanovics József polgármester,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  <w:t>Venczel József alpolgármester,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  <w:t>Nagy Márta képviselő,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</w:r>
      <w:r w:rsidRPr="006F2D69">
        <w:rPr>
          <w:rFonts w:ascii="Times New Roman" w:hAnsi="Times New Roman"/>
          <w:sz w:val="24"/>
          <w:szCs w:val="24"/>
        </w:rPr>
        <w:tab/>
        <w:t>Nagy Róbert képviselő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Tanácskozási joggal meghívott: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6F2D69">
        <w:rPr>
          <w:rFonts w:ascii="Times New Roman" w:hAnsi="Times New Roman"/>
          <w:sz w:val="24"/>
          <w:szCs w:val="24"/>
        </w:rPr>
        <w:t>Bencze Gyöngyi jegyző,</w:t>
      </w:r>
    </w:p>
    <w:p w:rsidR="000712AE" w:rsidRPr="00EC28C7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Jegyzőkönyv vezető: </w:t>
      </w:r>
      <w:r w:rsidRPr="006F2D69">
        <w:rPr>
          <w:rFonts w:ascii="Times New Roman" w:hAnsi="Times New Roman"/>
          <w:sz w:val="24"/>
          <w:szCs w:val="24"/>
        </w:rPr>
        <w:t>Tordáné Ughy Ilona jegyzőkönyvvezető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Távolmaradását bejelentette</w:t>
      </w:r>
      <w:r w:rsidRPr="006F2D69">
        <w:rPr>
          <w:rFonts w:ascii="Times New Roman" w:hAnsi="Times New Roman"/>
          <w:sz w:val="24"/>
          <w:szCs w:val="24"/>
        </w:rPr>
        <w:t>:  Dr. Nagy Zoltán képviselő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b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i/>
          <w:sz w:val="24"/>
          <w:szCs w:val="24"/>
        </w:rPr>
      </w:pPr>
      <w:r w:rsidRPr="006F2D69">
        <w:rPr>
          <w:rFonts w:ascii="Times New Roman" w:hAnsi="Times New Roman"/>
          <w:i/>
          <w:sz w:val="24"/>
          <w:szCs w:val="24"/>
        </w:rPr>
        <w:t>A lakosság köréből nem jelent meg senki.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i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Damjanovics József polgármester</w:t>
      </w:r>
      <w:r w:rsidRPr="006F2D69">
        <w:rPr>
          <w:rFonts w:ascii="Times New Roman" w:hAnsi="Times New Roman"/>
          <w:sz w:val="24"/>
          <w:szCs w:val="24"/>
        </w:rPr>
        <w:t>: Köszönti az ülésen megjelent képviselő társait, a jegyzőt és a jegyzőkönyvvezetőt.</w:t>
      </w:r>
    </w:p>
    <w:p w:rsidR="000712AE" w:rsidRPr="006F2D69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 xml:space="preserve">A jelenléti ív alapján megállapítja, hogy az </w:t>
      </w:r>
      <w:r>
        <w:rPr>
          <w:rFonts w:ascii="Times New Roman" w:hAnsi="Times New Roman"/>
          <w:sz w:val="24"/>
          <w:szCs w:val="24"/>
        </w:rPr>
        <w:t>öt</w:t>
      </w:r>
      <w:r w:rsidRPr="006F2D69">
        <w:rPr>
          <w:rFonts w:ascii="Times New Roman" w:hAnsi="Times New Roman"/>
          <w:sz w:val="24"/>
          <w:szCs w:val="24"/>
        </w:rPr>
        <w:t xml:space="preserve"> fő képviselő-testületi tagok közül jelen van </w:t>
      </w:r>
      <w:r>
        <w:rPr>
          <w:rFonts w:ascii="Times New Roman" w:hAnsi="Times New Roman"/>
          <w:sz w:val="24"/>
          <w:szCs w:val="24"/>
        </w:rPr>
        <w:t>négy</w:t>
      </w:r>
      <w:r w:rsidRPr="006F2D69">
        <w:rPr>
          <w:rFonts w:ascii="Times New Roman" w:hAnsi="Times New Roman"/>
          <w:sz w:val="24"/>
          <w:szCs w:val="24"/>
        </w:rPr>
        <w:t xml:space="preserve"> fő, így az ülés határozatképes.</w:t>
      </w:r>
      <w:r>
        <w:rPr>
          <w:rFonts w:ascii="Times New Roman" w:hAnsi="Times New Roman"/>
          <w:sz w:val="24"/>
          <w:szCs w:val="24"/>
        </w:rPr>
        <w:t xml:space="preserve"> Dr. Nagy Zoltán képviselő távol maradását előzetesen bejelentette.</w:t>
      </w:r>
    </w:p>
    <w:p w:rsidR="000712AE" w:rsidRPr="006F2D69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5052F1" w:rsidRDefault="000712AE" w:rsidP="005052F1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>Javasolja, hogy a meghívóban szereplő napirendi pontok kerüljenek megtárgyalásra, mely szerint:</w:t>
      </w:r>
    </w:p>
    <w:p w:rsidR="000712AE" w:rsidRPr="006F2D69" w:rsidRDefault="000712AE" w:rsidP="001F0918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0712AE" w:rsidRDefault="000712AE" w:rsidP="009F5B8A">
      <w:pPr>
        <w:rPr>
          <w:rFonts w:ascii="Times New Roman" w:hAnsi="Times New Roman"/>
          <w:b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 xml:space="preserve">Napirend: </w:t>
      </w:r>
    </w:p>
    <w:p w:rsidR="000712AE" w:rsidRPr="006F2D69" w:rsidRDefault="000712AE" w:rsidP="005052F1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>1./</w:t>
      </w:r>
      <w:r w:rsidRPr="006F2D69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Gógánfa Ravatalozó kivitelezői munkákra kivitelező kiválasztása</w:t>
      </w:r>
    </w:p>
    <w:p w:rsidR="000712AE" w:rsidRPr="006F2D69" w:rsidRDefault="000712AE" w:rsidP="005052F1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  <w:t xml:space="preserve">Előadó: </w:t>
      </w:r>
      <w:r>
        <w:rPr>
          <w:rFonts w:ascii="Times New Roman" w:hAnsi="Times New Roman"/>
          <w:sz w:val="24"/>
          <w:szCs w:val="24"/>
        </w:rPr>
        <w:t>Damjanovics József polgármester</w:t>
      </w:r>
    </w:p>
    <w:p w:rsidR="000712AE" w:rsidRPr="006F2D69" w:rsidRDefault="000712AE" w:rsidP="005052F1">
      <w:pPr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5052F1">
      <w:pPr>
        <w:pStyle w:val="NoSpacing"/>
        <w:ind w:left="705" w:hanging="705"/>
        <w:jc w:val="both"/>
        <w:rPr>
          <w:b/>
        </w:rPr>
      </w:pPr>
      <w:r w:rsidRPr="006F2D69">
        <w:rPr>
          <w:b/>
        </w:rPr>
        <w:t>2./</w:t>
      </w:r>
      <w:r w:rsidRPr="006F2D69">
        <w:tab/>
      </w:r>
      <w:r>
        <w:rPr>
          <w:b/>
        </w:rPr>
        <w:t>Műszaki ellenőr megbízása</w:t>
      </w:r>
    </w:p>
    <w:p w:rsidR="000712AE" w:rsidRPr="006F2D69" w:rsidRDefault="000712AE" w:rsidP="005052F1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  <w:t xml:space="preserve">Előadó: </w:t>
      </w:r>
      <w:r>
        <w:rPr>
          <w:rFonts w:ascii="Times New Roman" w:hAnsi="Times New Roman"/>
          <w:sz w:val="24"/>
          <w:szCs w:val="24"/>
        </w:rPr>
        <w:t>Damjanovics József polgármester</w:t>
      </w:r>
    </w:p>
    <w:p w:rsidR="000712AE" w:rsidRPr="006F2D69" w:rsidRDefault="000712AE" w:rsidP="005052F1">
      <w:pPr>
        <w:rPr>
          <w:rFonts w:ascii="Times New Roman" w:hAnsi="Times New Roman"/>
          <w:b/>
          <w:sz w:val="24"/>
          <w:szCs w:val="24"/>
        </w:rPr>
      </w:pPr>
    </w:p>
    <w:p w:rsidR="000712AE" w:rsidRDefault="000712AE" w:rsidP="005052F1">
      <w:pPr>
        <w:ind w:left="360" w:hanging="360"/>
        <w:rPr>
          <w:rFonts w:ascii="Times New Roman" w:hAnsi="Times New Roman"/>
          <w:b/>
          <w:sz w:val="24"/>
          <w:szCs w:val="24"/>
        </w:rPr>
      </w:pPr>
      <w:r w:rsidRPr="006F2D69">
        <w:rPr>
          <w:rFonts w:ascii="Times New Roman" w:hAnsi="Times New Roman"/>
          <w:b/>
          <w:sz w:val="24"/>
          <w:szCs w:val="24"/>
        </w:rPr>
        <w:t xml:space="preserve">3./ </w:t>
      </w:r>
      <w:r w:rsidRPr="006F2D69">
        <w:rPr>
          <w:rFonts w:ascii="Times New Roman" w:hAnsi="Times New Roman"/>
          <w:b/>
          <w:sz w:val="24"/>
          <w:szCs w:val="24"/>
        </w:rPr>
        <w:tab/>
      </w:r>
      <w:r w:rsidRPr="006F2D69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Iskolakezdési támogatás összegének meghatározása</w:t>
      </w:r>
    </w:p>
    <w:p w:rsidR="000712AE" w:rsidRDefault="000712AE" w:rsidP="005052F1">
      <w:pPr>
        <w:ind w:left="36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Előadó: Damjanovics József polgármester</w:t>
      </w:r>
    </w:p>
    <w:p w:rsidR="000712AE" w:rsidRPr="006E6F03" w:rsidRDefault="000712AE" w:rsidP="005052F1">
      <w:pPr>
        <w:ind w:left="360" w:hanging="360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9F5B8A">
      <w:pPr>
        <w:rPr>
          <w:rFonts w:ascii="Times New Roman" w:hAnsi="Times New Roman"/>
          <w:b/>
          <w:sz w:val="24"/>
          <w:szCs w:val="24"/>
          <w:u w:val="single"/>
        </w:rPr>
      </w:pPr>
    </w:p>
    <w:p w:rsidR="000712AE" w:rsidRPr="006F2D69" w:rsidRDefault="000712AE" w:rsidP="001F0918">
      <w:pPr>
        <w:spacing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6F2D69">
        <w:rPr>
          <w:rFonts w:ascii="Times New Roman" w:hAnsi="Times New Roman"/>
          <w:i/>
          <w:sz w:val="24"/>
          <w:szCs w:val="24"/>
        </w:rPr>
        <w:t>A polgármester napirendi pontokra vonatkozó javaslatát a képviselő-testület határozathozatal – ellenszavazat és tartózkodás - nélkül egyhangúlag elfogadta.</w:t>
      </w:r>
    </w:p>
    <w:p w:rsidR="000712AE" w:rsidRPr="006F2D69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EC28C7" w:rsidRDefault="000712AE" w:rsidP="001F0918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F2D69">
        <w:rPr>
          <w:rFonts w:ascii="Times New Roman" w:hAnsi="Times New Roman"/>
          <w:b/>
          <w:sz w:val="24"/>
          <w:szCs w:val="24"/>
          <w:u w:val="single"/>
        </w:rPr>
        <w:t>Napirendi pontok tárgyalása: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5052F1" w:rsidRDefault="000712AE" w:rsidP="005052F1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5052F1">
        <w:rPr>
          <w:rFonts w:ascii="Times New Roman" w:hAnsi="Times New Roman"/>
          <w:b/>
          <w:sz w:val="24"/>
          <w:szCs w:val="24"/>
          <w:u w:val="single"/>
        </w:rPr>
        <w:t>1./</w:t>
      </w:r>
      <w:r w:rsidRPr="005052F1">
        <w:rPr>
          <w:rFonts w:ascii="Times New Roman" w:hAnsi="Times New Roman"/>
          <w:b/>
          <w:sz w:val="24"/>
          <w:szCs w:val="24"/>
          <w:u w:val="single"/>
        </w:rPr>
        <w:tab/>
        <w:t>Gógánfa Ravatalozó kivitelezői munkákra kivitelező kiválasztása</w:t>
      </w:r>
    </w:p>
    <w:p w:rsidR="000712AE" w:rsidRPr="006F2D69" w:rsidRDefault="000712AE" w:rsidP="00C91A4A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  <w:t xml:space="preserve">Előadó: </w:t>
      </w:r>
      <w:r>
        <w:rPr>
          <w:rFonts w:ascii="Times New Roman" w:hAnsi="Times New Roman"/>
          <w:sz w:val="24"/>
          <w:szCs w:val="24"/>
        </w:rPr>
        <w:t>Damjanovics József polgármester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Damjanovics József polgármester elmondja, hogy Gógánfán a Ravatalozó felújítására, ajánlattételi felhívására az alábbi vállalkozók adták be árajánlataikat: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1D4C83">
      <w:pPr>
        <w:numPr>
          <w:ilvl w:val="0"/>
          <w:numId w:val="6"/>
        </w:num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VektorBau Invest Kft. Zalaszántó bruttó 9.450.563,- Ft,</w:t>
      </w:r>
    </w:p>
    <w:p w:rsidR="000712AE" w:rsidRPr="005052F1" w:rsidRDefault="000712AE" w:rsidP="001F0918">
      <w:pPr>
        <w:numPr>
          <w:ilvl w:val="0"/>
          <w:numId w:val="6"/>
        </w:num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D62315">
        <w:rPr>
          <w:rFonts w:ascii="Times New Roman" w:hAnsi="Times New Roman"/>
          <w:sz w:val="24"/>
          <w:szCs w:val="24"/>
        </w:rPr>
        <w:t xml:space="preserve">Gáz-Coop Kft. Tapolca </w:t>
      </w:r>
      <w:r>
        <w:rPr>
          <w:rFonts w:ascii="Times New Roman" w:hAnsi="Times New Roman"/>
          <w:sz w:val="24"/>
          <w:szCs w:val="24"/>
        </w:rPr>
        <w:t>bruttó 8.425.506,- Ft összegben.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Javasolja a képviselő-testület tagjainak a tárgybani munka kivitelezőjének a kiválasztását. Kéri,</w:t>
      </w:r>
      <w:r w:rsidRPr="00211EDB">
        <w:rPr>
          <w:rFonts w:ascii="Times New Roman" w:hAnsi="Times New Roman"/>
          <w:sz w:val="24"/>
          <w:szCs w:val="24"/>
        </w:rPr>
        <w:t xml:space="preserve"> akik egyetértenek azzal, hogy a </w:t>
      </w:r>
      <w:r>
        <w:rPr>
          <w:rFonts w:ascii="Times New Roman" w:hAnsi="Times New Roman"/>
          <w:sz w:val="24"/>
          <w:szCs w:val="24"/>
        </w:rPr>
        <w:t>Gógánfai Ravatalozó felújítási</w:t>
      </w:r>
      <w:r w:rsidRPr="00211EDB">
        <w:rPr>
          <w:rFonts w:ascii="Times New Roman" w:hAnsi="Times New Roman"/>
          <w:sz w:val="24"/>
          <w:szCs w:val="24"/>
        </w:rPr>
        <w:t xml:space="preserve"> munkáinak ellátásával </w:t>
      </w:r>
      <w:r>
        <w:rPr>
          <w:rFonts w:ascii="Times New Roman" w:hAnsi="Times New Roman"/>
          <w:sz w:val="24"/>
          <w:szCs w:val="24"/>
        </w:rPr>
        <w:t>nettó</w:t>
      </w:r>
      <w:r w:rsidRPr="00211E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6.634.257</w:t>
      </w:r>
      <w:r w:rsidRPr="00211EDB">
        <w:rPr>
          <w:rFonts w:ascii="Times New Roman" w:hAnsi="Times New Roman"/>
          <w:sz w:val="24"/>
          <w:szCs w:val="24"/>
        </w:rPr>
        <w:t>,- Ft</w:t>
      </w:r>
      <w:r>
        <w:rPr>
          <w:rFonts w:ascii="Times New Roman" w:hAnsi="Times New Roman"/>
          <w:sz w:val="24"/>
          <w:szCs w:val="24"/>
        </w:rPr>
        <w:t>, bruttó 8.425.506.-Ft</w:t>
      </w:r>
      <w:r w:rsidRPr="00211EDB">
        <w:rPr>
          <w:rFonts w:ascii="Times New Roman" w:hAnsi="Times New Roman"/>
          <w:sz w:val="24"/>
          <w:szCs w:val="24"/>
        </w:rPr>
        <w:t xml:space="preserve"> összegért a </w:t>
      </w:r>
      <w:r>
        <w:rPr>
          <w:rFonts w:ascii="Times New Roman" w:hAnsi="Times New Roman"/>
          <w:sz w:val="24"/>
          <w:szCs w:val="24"/>
        </w:rPr>
        <w:t>tapolcai székhelyű Gáz-Coop Kft. kerüljön</w:t>
      </w:r>
      <w:r w:rsidRPr="00211EDB">
        <w:rPr>
          <w:rFonts w:ascii="Times New Roman" w:hAnsi="Times New Roman"/>
          <w:sz w:val="24"/>
          <w:szCs w:val="24"/>
        </w:rPr>
        <w:t xml:space="preserve"> megbíz</w:t>
      </w:r>
      <w:r>
        <w:rPr>
          <w:rFonts w:ascii="Times New Roman" w:hAnsi="Times New Roman"/>
          <w:sz w:val="24"/>
          <w:szCs w:val="24"/>
        </w:rPr>
        <w:t>ásra</w:t>
      </w:r>
      <w:r w:rsidRPr="00211ED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az kézfeltartással szavazzon.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781537">
      <w:pPr>
        <w:pStyle w:val="BodyTextIndent"/>
        <w:ind w:left="0" w:firstLine="0"/>
        <w:rPr>
          <w:i/>
          <w:iCs/>
        </w:rPr>
      </w:pPr>
      <w:r w:rsidRPr="006F2D69">
        <w:rPr>
          <w:i/>
          <w:iCs/>
        </w:rPr>
        <w:t xml:space="preserve">Gógánfa Község Önkormányzatának képviselő-testülete egyhangúlag, </w:t>
      </w:r>
      <w:r>
        <w:rPr>
          <w:i/>
          <w:iCs/>
        </w:rPr>
        <w:t>négy</w:t>
      </w:r>
      <w:r w:rsidRPr="006F2D69">
        <w:rPr>
          <w:i/>
          <w:iCs/>
        </w:rPr>
        <w:t xml:space="preserve"> igen szavazattal – ellenszavazat, </w:t>
      </w:r>
      <w:r>
        <w:rPr>
          <w:i/>
          <w:iCs/>
        </w:rPr>
        <w:t>tartózkodás</w:t>
      </w:r>
      <w:r w:rsidRPr="006F2D69">
        <w:rPr>
          <w:i/>
          <w:iCs/>
        </w:rPr>
        <w:t xml:space="preserve"> nélkül – meghozta az alábbi határozatot: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A83B8C" w:rsidRDefault="000712AE" w:rsidP="00517169">
      <w:pPr>
        <w:spacing w:line="100" w:lineRule="atLeast"/>
        <w:ind w:left="2124" w:firstLine="14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83B8C">
        <w:rPr>
          <w:rFonts w:ascii="Times New Roman" w:hAnsi="Times New Roman"/>
          <w:b/>
          <w:sz w:val="24"/>
          <w:szCs w:val="24"/>
          <w:u w:val="single"/>
        </w:rPr>
        <w:t>34/2014.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A83B8C">
        <w:rPr>
          <w:rFonts w:ascii="Times New Roman" w:hAnsi="Times New Roman"/>
          <w:b/>
          <w:sz w:val="24"/>
          <w:szCs w:val="24"/>
          <w:u w:val="single"/>
        </w:rPr>
        <w:t>(</w:t>
      </w:r>
      <w:r>
        <w:rPr>
          <w:rFonts w:ascii="Times New Roman" w:hAnsi="Times New Roman"/>
          <w:b/>
          <w:sz w:val="24"/>
          <w:szCs w:val="24"/>
          <w:u w:val="single"/>
        </w:rPr>
        <w:t>IX</w:t>
      </w:r>
      <w:r w:rsidRPr="00A83B8C">
        <w:rPr>
          <w:rFonts w:ascii="Times New Roman" w:hAnsi="Times New Roman"/>
          <w:b/>
          <w:sz w:val="24"/>
          <w:szCs w:val="24"/>
          <w:u w:val="single"/>
        </w:rPr>
        <w:t>.12.) önkormányzati határozat</w:t>
      </w:r>
    </w:p>
    <w:p w:rsidR="000712AE" w:rsidRDefault="000712AE" w:rsidP="00517169">
      <w:pPr>
        <w:spacing w:line="100" w:lineRule="atLeast"/>
        <w:ind w:left="22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Gógánfa</w:t>
      </w:r>
      <w:r w:rsidRPr="00211EDB">
        <w:rPr>
          <w:rFonts w:ascii="Times New Roman" w:hAnsi="Times New Roman"/>
          <w:sz w:val="24"/>
          <w:szCs w:val="24"/>
        </w:rPr>
        <w:t xml:space="preserve"> Község Önkormányzatának Képviselő-testülete a </w:t>
      </w:r>
      <w:r>
        <w:rPr>
          <w:rFonts w:ascii="Times New Roman" w:hAnsi="Times New Roman"/>
          <w:sz w:val="24"/>
          <w:szCs w:val="24"/>
        </w:rPr>
        <w:t>Gógánfa Ravatalozó felújítási, átalakítási és építési</w:t>
      </w:r>
      <w:r w:rsidRPr="00211EDB">
        <w:rPr>
          <w:rFonts w:ascii="Times New Roman" w:hAnsi="Times New Roman"/>
          <w:sz w:val="24"/>
          <w:szCs w:val="24"/>
        </w:rPr>
        <w:t xml:space="preserve"> munkáinak kivitelezés</w:t>
      </w:r>
      <w:r>
        <w:rPr>
          <w:rFonts w:ascii="Times New Roman" w:hAnsi="Times New Roman"/>
          <w:sz w:val="24"/>
          <w:szCs w:val="24"/>
        </w:rPr>
        <w:t xml:space="preserve">ével a tapolcai székhelyű Gáz-Coop Kft-t bízza meg. </w:t>
      </w:r>
    </w:p>
    <w:p w:rsidR="000712AE" w:rsidRPr="00211EDB" w:rsidRDefault="000712AE" w:rsidP="00517169">
      <w:pPr>
        <w:spacing w:line="100" w:lineRule="atLeast"/>
        <w:ind w:left="2268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A kivitelező ajánlatát </w:t>
      </w:r>
      <w:r>
        <w:rPr>
          <w:rFonts w:ascii="Times New Roman" w:hAnsi="Times New Roman"/>
          <w:sz w:val="24"/>
          <w:szCs w:val="24"/>
        </w:rPr>
        <w:t>6.634.257</w:t>
      </w:r>
      <w:r w:rsidRPr="00211EDB">
        <w:rPr>
          <w:rFonts w:ascii="Times New Roman" w:hAnsi="Times New Roman"/>
          <w:sz w:val="24"/>
          <w:szCs w:val="24"/>
        </w:rPr>
        <w:t xml:space="preserve">,- Ft </w:t>
      </w:r>
      <w:r>
        <w:rPr>
          <w:rFonts w:ascii="Times New Roman" w:hAnsi="Times New Roman"/>
          <w:sz w:val="24"/>
          <w:szCs w:val="24"/>
        </w:rPr>
        <w:t xml:space="preserve">+ ÁFA, összesen 8.425.506.-Ft </w:t>
      </w:r>
      <w:r w:rsidRPr="00211EDB">
        <w:rPr>
          <w:rFonts w:ascii="Times New Roman" w:hAnsi="Times New Roman"/>
          <w:sz w:val="24"/>
          <w:szCs w:val="24"/>
        </w:rPr>
        <w:t xml:space="preserve">összegben fogadja el.  </w:t>
      </w:r>
    </w:p>
    <w:p w:rsidR="000712AE" w:rsidRPr="00211EDB" w:rsidRDefault="000712AE" w:rsidP="00517169">
      <w:pPr>
        <w:tabs>
          <w:tab w:val="left" w:pos="5775"/>
        </w:tabs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</w:p>
    <w:p w:rsidR="000712AE" w:rsidRPr="00211EDB" w:rsidRDefault="000712AE" w:rsidP="00A83B8C">
      <w:pPr>
        <w:spacing w:line="100" w:lineRule="atLeast"/>
        <w:ind w:left="2250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A képviselő-testület felhatalmazza a polgármestert, hogy a </w:t>
      </w:r>
      <w:r>
        <w:rPr>
          <w:rFonts w:ascii="Times New Roman" w:hAnsi="Times New Roman"/>
          <w:sz w:val="24"/>
          <w:szCs w:val="24"/>
        </w:rPr>
        <w:t>Gáz-Coop Kft-vel</w:t>
      </w:r>
      <w:r w:rsidRPr="00211EDB">
        <w:rPr>
          <w:rFonts w:ascii="Times New Roman" w:hAnsi="Times New Roman"/>
          <w:sz w:val="24"/>
          <w:szCs w:val="24"/>
        </w:rPr>
        <w:t xml:space="preserve"> a kivitelezői szerződést kösse meg.</w:t>
      </w:r>
    </w:p>
    <w:p w:rsidR="000712AE" w:rsidRPr="00211EDB" w:rsidRDefault="000712AE" w:rsidP="00517169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0712AE" w:rsidRPr="00211EDB" w:rsidRDefault="000712AE" w:rsidP="00517169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 w:rsidRPr="00211EDB">
        <w:rPr>
          <w:rFonts w:ascii="Times New Roman" w:hAnsi="Times New Roman"/>
          <w:sz w:val="24"/>
          <w:szCs w:val="24"/>
          <w:u w:val="single"/>
        </w:rPr>
        <w:t>Felelős:</w:t>
      </w:r>
      <w:r w:rsidRPr="00211ED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Damjanovics József</w:t>
      </w:r>
      <w:r w:rsidRPr="00211EDB">
        <w:rPr>
          <w:rFonts w:ascii="Times New Roman" w:hAnsi="Times New Roman"/>
          <w:sz w:val="24"/>
          <w:szCs w:val="24"/>
        </w:rPr>
        <w:t xml:space="preserve"> polgármester</w:t>
      </w:r>
    </w:p>
    <w:p w:rsidR="000712AE" w:rsidRDefault="000712AE" w:rsidP="00517169">
      <w:pPr>
        <w:spacing w:line="100" w:lineRule="atLeast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ab/>
      </w:r>
      <w:r w:rsidRPr="00211ED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 w:rsidRPr="00211EDB">
        <w:rPr>
          <w:rFonts w:ascii="Times New Roman" w:hAnsi="Times New Roman"/>
          <w:sz w:val="24"/>
          <w:szCs w:val="24"/>
          <w:u w:val="single"/>
        </w:rPr>
        <w:t>Határidő:</w:t>
      </w:r>
      <w:r w:rsidRPr="00211EDB">
        <w:rPr>
          <w:rFonts w:ascii="Times New Roman" w:hAnsi="Times New Roman"/>
          <w:sz w:val="24"/>
          <w:szCs w:val="24"/>
        </w:rPr>
        <w:tab/>
        <w:t xml:space="preserve">2014. </w:t>
      </w:r>
      <w:r>
        <w:rPr>
          <w:rFonts w:ascii="Times New Roman" w:hAnsi="Times New Roman"/>
          <w:sz w:val="24"/>
          <w:szCs w:val="24"/>
        </w:rPr>
        <w:t>szeptember</w:t>
      </w:r>
      <w:r w:rsidRPr="00211EDB">
        <w:rPr>
          <w:rFonts w:ascii="Times New Roman" w:hAnsi="Times New Roman"/>
          <w:sz w:val="24"/>
          <w:szCs w:val="24"/>
        </w:rPr>
        <w:t xml:space="preserve"> 30.</w:t>
      </w:r>
    </w:p>
    <w:p w:rsidR="000712AE" w:rsidRDefault="000712AE" w:rsidP="00517169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0712AE" w:rsidRPr="00211EDB" w:rsidRDefault="000712AE" w:rsidP="00517169">
      <w:pPr>
        <w:spacing w:line="100" w:lineRule="atLeast"/>
        <w:rPr>
          <w:rFonts w:ascii="Times New Roman" w:hAnsi="Times New Roman"/>
          <w:sz w:val="24"/>
          <w:szCs w:val="24"/>
        </w:rPr>
      </w:pPr>
    </w:p>
    <w:p w:rsidR="000712AE" w:rsidRPr="00E64F6E" w:rsidRDefault="000712AE" w:rsidP="00E64F6E">
      <w:pPr>
        <w:pStyle w:val="NoSpacing"/>
        <w:ind w:left="705" w:hanging="705"/>
        <w:jc w:val="both"/>
        <w:rPr>
          <w:b/>
          <w:u w:val="single"/>
        </w:rPr>
      </w:pPr>
      <w:r w:rsidRPr="00E64F6E">
        <w:rPr>
          <w:b/>
          <w:u w:val="single"/>
        </w:rPr>
        <w:t>2./</w:t>
      </w:r>
      <w:r w:rsidRPr="00E64F6E">
        <w:rPr>
          <w:u w:val="single"/>
        </w:rPr>
        <w:tab/>
      </w:r>
      <w:r w:rsidRPr="00E64F6E">
        <w:rPr>
          <w:b/>
          <w:u w:val="single"/>
        </w:rPr>
        <w:t>Műszaki ellenőr megbízása</w:t>
      </w:r>
    </w:p>
    <w:p w:rsidR="000712AE" w:rsidRPr="006F2D69" w:rsidRDefault="000712AE" w:rsidP="00E64F6E">
      <w:pPr>
        <w:rPr>
          <w:rFonts w:ascii="Times New Roman" w:hAnsi="Times New Roman"/>
          <w:sz w:val="24"/>
          <w:szCs w:val="24"/>
        </w:rPr>
      </w:pPr>
      <w:r w:rsidRPr="006F2D69">
        <w:rPr>
          <w:rFonts w:ascii="Times New Roman" w:hAnsi="Times New Roman"/>
          <w:sz w:val="24"/>
          <w:szCs w:val="24"/>
        </w:rPr>
        <w:tab/>
        <w:t xml:space="preserve">Előadó: </w:t>
      </w:r>
      <w:r>
        <w:rPr>
          <w:rFonts w:ascii="Times New Roman" w:hAnsi="Times New Roman"/>
          <w:sz w:val="24"/>
          <w:szCs w:val="24"/>
        </w:rPr>
        <w:t>Damjanovics József polgármester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211EDB" w:rsidRDefault="000712AE" w:rsidP="00C46707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Damjanovics József polgármester:</w:t>
      </w:r>
      <w:r>
        <w:rPr>
          <w:rFonts w:ascii="Times New Roman" w:hAnsi="Times New Roman"/>
          <w:sz w:val="24"/>
          <w:szCs w:val="24"/>
        </w:rPr>
        <w:t xml:space="preserve"> Javasolja, hogy a fenti kivitelezési munkákhoz </w:t>
      </w:r>
      <w:r w:rsidRPr="00211EDB">
        <w:rPr>
          <w:rFonts w:ascii="Times New Roman" w:hAnsi="Times New Roman"/>
          <w:sz w:val="24"/>
          <w:szCs w:val="24"/>
        </w:rPr>
        <w:t xml:space="preserve">a műszaki </w:t>
      </w:r>
      <w:r>
        <w:rPr>
          <w:rFonts w:ascii="Times New Roman" w:hAnsi="Times New Roman"/>
          <w:sz w:val="24"/>
          <w:szCs w:val="24"/>
        </w:rPr>
        <w:t>ellenőri teendők ellátásával</w:t>
      </w:r>
      <w:r w:rsidRPr="00211E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Rédey Ferenc sümegi székhelyű műszaki ellenőrt bízzák meg. A megbízási díjára</w:t>
      </w:r>
      <w:r w:rsidRPr="00211EDB">
        <w:rPr>
          <w:rFonts w:ascii="Times New Roman" w:hAnsi="Times New Roman"/>
          <w:sz w:val="24"/>
          <w:szCs w:val="24"/>
        </w:rPr>
        <w:t xml:space="preserve"> bruttó </w:t>
      </w:r>
      <w:r>
        <w:rPr>
          <w:rFonts w:ascii="Times New Roman" w:hAnsi="Times New Roman"/>
          <w:sz w:val="24"/>
          <w:szCs w:val="24"/>
        </w:rPr>
        <w:t>132.-</w:t>
      </w:r>
      <w:r w:rsidRPr="00211EDB">
        <w:rPr>
          <w:rFonts w:ascii="Times New Roman" w:hAnsi="Times New Roman"/>
          <w:sz w:val="24"/>
          <w:szCs w:val="24"/>
        </w:rPr>
        <w:t>e Ft összeg</w:t>
      </w:r>
      <w:r>
        <w:rPr>
          <w:rFonts w:ascii="Times New Roman" w:hAnsi="Times New Roman"/>
          <w:sz w:val="24"/>
          <w:szCs w:val="24"/>
        </w:rPr>
        <w:t>re tesz javaslatot. Kéri, aki egyet ért a javaslattal,</w:t>
      </w:r>
      <w:r w:rsidRPr="00211EDB">
        <w:rPr>
          <w:rFonts w:ascii="Times New Roman" w:hAnsi="Times New Roman"/>
          <w:sz w:val="24"/>
          <w:szCs w:val="24"/>
        </w:rPr>
        <w:t xml:space="preserve"> kézfeltartáss</w:t>
      </w:r>
      <w:r>
        <w:rPr>
          <w:rFonts w:ascii="Times New Roman" w:hAnsi="Times New Roman"/>
          <w:sz w:val="24"/>
          <w:szCs w:val="24"/>
        </w:rPr>
        <w:t>al szavazzon.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A83B8C">
      <w:pPr>
        <w:pStyle w:val="BodyTextIndent"/>
        <w:ind w:left="0" w:firstLine="0"/>
        <w:rPr>
          <w:i/>
          <w:iCs/>
        </w:rPr>
      </w:pPr>
      <w:r w:rsidRPr="006F2D69">
        <w:rPr>
          <w:i/>
          <w:iCs/>
        </w:rPr>
        <w:t xml:space="preserve">Gógánfa Község Önkormányzatának képviselő-testülete egyhangúlag, </w:t>
      </w:r>
      <w:r>
        <w:rPr>
          <w:i/>
          <w:iCs/>
        </w:rPr>
        <w:t>négy</w:t>
      </w:r>
      <w:r w:rsidRPr="006F2D69">
        <w:rPr>
          <w:i/>
          <w:iCs/>
        </w:rPr>
        <w:t xml:space="preserve"> igen szavazattal – ellenszavazat, tartózkodás  nélkül – meghozta az alábbi határozatot: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211EDB" w:rsidRDefault="000712AE" w:rsidP="00A83B8C">
      <w:pPr>
        <w:spacing w:line="100" w:lineRule="atLeas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4"/>
          <w:szCs w:val="24"/>
          <w:u w:val="single"/>
        </w:rPr>
        <w:t>35</w:t>
      </w:r>
      <w:r w:rsidRPr="00211EDB">
        <w:rPr>
          <w:rFonts w:ascii="Times New Roman" w:hAnsi="Times New Roman"/>
          <w:b/>
          <w:sz w:val="24"/>
          <w:szCs w:val="24"/>
          <w:u w:val="single"/>
        </w:rPr>
        <w:t>/2014. (</w:t>
      </w:r>
      <w:r>
        <w:rPr>
          <w:rFonts w:ascii="Times New Roman" w:hAnsi="Times New Roman"/>
          <w:b/>
          <w:sz w:val="24"/>
          <w:szCs w:val="24"/>
          <w:u w:val="single"/>
        </w:rPr>
        <w:t>IX.12.) önkormányzati határozat:</w:t>
      </w:r>
    </w:p>
    <w:p w:rsidR="000712AE" w:rsidRPr="00211EDB" w:rsidRDefault="000712AE" w:rsidP="00A83B8C">
      <w:pPr>
        <w:spacing w:line="100" w:lineRule="atLeast"/>
        <w:ind w:left="22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Gógánfa</w:t>
      </w:r>
      <w:r w:rsidRPr="00211EDB">
        <w:rPr>
          <w:rFonts w:ascii="Times New Roman" w:hAnsi="Times New Roman"/>
          <w:sz w:val="24"/>
          <w:szCs w:val="24"/>
        </w:rPr>
        <w:t xml:space="preserve"> Község Önkormányzatának Képviselő-testülete a </w:t>
      </w:r>
      <w:r>
        <w:rPr>
          <w:rFonts w:ascii="Times New Roman" w:hAnsi="Times New Roman"/>
          <w:sz w:val="24"/>
          <w:szCs w:val="24"/>
        </w:rPr>
        <w:t>Gógánfa Ravatalozó felújítási,</w:t>
      </w:r>
      <w:r w:rsidRPr="00211EDB">
        <w:rPr>
          <w:rFonts w:ascii="Times New Roman" w:hAnsi="Times New Roman"/>
          <w:sz w:val="24"/>
          <w:szCs w:val="24"/>
        </w:rPr>
        <w:t xml:space="preserve"> átalakítási és </w:t>
      </w:r>
      <w:r>
        <w:rPr>
          <w:rFonts w:ascii="Times New Roman" w:hAnsi="Times New Roman"/>
          <w:sz w:val="24"/>
          <w:szCs w:val="24"/>
        </w:rPr>
        <w:t>építési</w:t>
      </w:r>
      <w:r w:rsidRPr="00211EDB">
        <w:rPr>
          <w:rFonts w:ascii="Times New Roman" w:hAnsi="Times New Roman"/>
          <w:sz w:val="24"/>
          <w:szCs w:val="24"/>
        </w:rPr>
        <w:t xml:space="preserve"> munkái </w:t>
      </w:r>
      <w:r>
        <w:rPr>
          <w:rFonts w:ascii="Times New Roman" w:hAnsi="Times New Roman"/>
          <w:sz w:val="24"/>
          <w:szCs w:val="24"/>
        </w:rPr>
        <w:t xml:space="preserve">felelős </w:t>
      </w:r>
      <w:r w:rsidRPr="00211EDB">
        <w:rPr>
          <w:rFonts w:ascii="Times New Roman" w:hAnsi="Times New Roman"/>
          <w:sz w:val="24"/>
          <w:szCs w:val="24"/>
        </w:rPr>
        <w:t xml:space="preserve">műszaki ellenőri feladatainak ellátásával megbízza </w:t>
      </w:r>
      <w:r>
        <w:rPr>
          <w:rFonts w:ascii="Times New Roman" w:hAnsi="Times New Roman"/>
          <w:sz w:val="24"/>
          <w:szCs w:val="24"/>
        </w:rPr>
        <w:t xml:space="preserve">Rédey Ferenc </w:t>
      </w:r>
      <w:r w:rsidRPr="00211EDB">
        <w:rPr>
          <w:rFonts w:ascii="Times New Roman" w:hAnsi="Times New Roman"/>
          <w:sz w:val="24"/>
          <w:szCs w:val="24"/>
        </w:rPr>
        <w:t xml:space="preserve">8330 Sümeg, </w:t>
      </w:r>
      <w:r>
        <w:rPr>
          <w:rFonts w:ascii="Times New Roman" w:hAnsi="Times New Roman"/>
          <w:sz w:val="24"/>
          <w:szCs w:val="24"/>
        </w:rPr>
        <w:t>Petőfi u. 5/2</w:t>
      </w:r>
      <w:r w:rsidRPr="00211EDB">
        <w:rPr>
          <w:rFonts w:ascii="Times New Roman" w:hAnsi="Times New Roman"/>
          <w:sz w:val="24"/>
          <w:szCs w:val="24"/>
        </w:rPr>
        <w:t xml:space="preserve"> (lakcím) székhelyű, - műszaki ellenőri képesítéssel rendelkező – </w:t>
      </w:r>
      <w:r>
        <w:rPr>
          <w:rFonts w:ascii="Times New Roman" w:hAnsi="Times New Roman"/>
          <w:sz w:val="24"/>
          <w:szCs w:val="24"/>
        </w:rPr>
        <w:t>műszaki ellenőrt.</w:t>
      </w:r>
    </w:p>
    <w:p w:rsidR="000712AE" w:rsidRPr="00211EDB" w:rsidRDefault="000712AE" w:rsidP="00A83B8C">
      <w:pPr>
        <w:spacing w:line="100" w:lineRule="atLeast"/>
        <w:ind w:left="2268"/>
        <w:jc w:val="both"/>
        <w:rPr>
          <w:rFonts w:ascii="Times New Roman" w:hAnsi="Times New Roman"/>
          <w:sz w:val="24"/>
          <w:szCs w:val="24"/>
        </w:rPr>
      </w:pPr>
    </w:p>
    <w:p w:rsidR="000712AE" w:rsidRPr="00211EDB" w:rsidRDefault="000712AE" w:rsidP="00A83B8C">
      <w:pPr>
        <w:spacing w:line="100" w:lineRule="atLeast"/>
        <w:ind w:left="2268"/>
        <w:jc w:val="both"/>
        <w:rPr>
          <w:rFonts w:ascii="Times New Roman" w:hAnsi="Times New Roman"/>
          <w:sz w:val="24"/>
          <w:szCs w:val="24"/>
        </w:rPr>
      </w:pPr>
      <w:r w:rsidRPr="00211EDB">
        <w:rPr>
          <w:rFonts w:ascii="Times New Roman" w:hAnsi="Times New Roman"/>
          <w:sz w:val="24"/>
          <w:szCs w:val="24"/>
        </w:rPr>
        <w:t xml:space="preserve">A műszaki ellenőri feladatok ellátására bruttó </w:t>
      </w:r>
      <w:r>
        <w:rPr>
          <w:rFonts w:ascii="Times New Roman" w:hAnsi="Times New Roman"/>
          <w:sz w:val="24"/>
          <w:szCs w:val="24"/>
        </w:rPr>
        <w:t>132</w:t>
      </w:r>
      <w:r w:rsidRPr="00211EDB">
        <w:rPr>
          <w:rFonts w:ascii="Times New Roman" w:hAnsi="Times New Roman"/>
          <w:sz w:val="24"/>
          <w:szCs w:val="24"/>
        </w:rPr>
        <w:t>.000</w:t>
      </w:r>
      <w:r>
        <w:rPr>
          <w:rFonts w:ascii="Times New Roman" w:hAnsi="Times New Roman"/>
          <w:sz w:val="24"/>
          <w:szCs w:val="24"/>
        </w:rPr>
        <w:t>.-Ft megbízási díjat határoznak</w:t>
      </w:r>
      <w:r w:rsidRPr="00211EDB">
        <w:rPr>
          <w:rFonts w:ascii="Times New Roman" w:hAnsi="Times New Roman"/>
          <w:sz w:val="24"/>
          <w:szCs w:val="24"/>
        </w:rPr>
        <w:t xml:space="preserve"> meg. </w:t>
      </w:r>
    </w:p>
    <w:p w:rsidR="000712AE" w:rsidRPr="00211EDB" w:rsidRDefault="000712AE" w:rsidP="00A83B8C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211EDB" w:rsidRDefault="000712AE" w:rsidP="00A83B8C">
      <w:pPr>
        <w:spacing w:line="100" w:lineRule="atLeast"/>
        <w:ind w:left="226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Felhatalmazzák a polgármestert az szerződés megkötésére.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Határidő:</w:t>
      </w:r>
      <w:r>
        <w:rPr>
          <w:rFonts w:ascii="Times New Roman" w:hAnsi="Times New Roman"/>
          <w:sz w:val="24"/>
          <w:szCs w:val="24"/>
        </w:rPr>
        <w:tab/>
        <w:t>2014. szeptember 30.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Felelős.</w:t>
      </w:r>
      <w:r>
        <w:rPr>
          <w:rFonts w:ascii="Times New Roman" w:hAnsi="Times New Roman"/>
          <w:sz w:val="24"/>
          <w:szCs w:val="24"/>
        </w:rPr>
        <w:tab/>
        <w:t>Damjanovics József polgármester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E64F6E" w:rsidRDefault="000712AE" w:rsidP="00A83B8C">
      <w:pPr>
        <w:ind w:left="360" w:hanging="360"/>
        <w:rPr>
          <w:rFonts w:ascii="Times New Roman" w:hAnsi="Times New Roman"/>
          <w:b/>
          <w:sz w:val="24"/>
          <w:szCs w:val="24"/>
          <w:u w:val="single"/>
        </w:rPr>
      </w:pPr>
      <w:r w:rsidRPr="00E64F6E">
        <w:rPr>
          <w:rFonts w:ascii="Times New Roman" w:hAnsi="Times New Roman"/>
          <w:b/>
          <w:u w:val="single"/>
        </w:rPr>
        <w:t>3./</w:t>
      </w:r>
      <w:r w:rsidRPr="00E64F6E">
        <w:rPr>
          <w:b/>
          <w:u w:val="single"/>
        </w:rPr>
        <w:tab/>
      </w:r>
      <w:r w:rsidRPr="00E64F6E">
        <w:rPr>
          <w:u w:val="single"/>
        </w:rPr>
        <w:tab/>
      </w:r>
      <w:r w:rsidRPr="00E64F6E">
        <w:rPr>
          <w:rFonts w:ascii="Times New Roman" w:hAnsi="Times New Roman"/>
          <w:b/>
          <w:sz w:val="24"/>
          <w:szCs w:val="24"/>
          <w:u w:val="single"/>
        </w:rPr>
        <w:t>Iskolakezdési támogatás összegének meghatározása</w:t>
      </w:r>
    </w:p>
    <w:p w:rsidR="000712AE" w:rsidRPr="006F2D69" w:rsidRDefault="000712AE" w:rsidP="00A83B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Előadó: Damjanovics József polgármester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DF3145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 w:rsidRPr="00E64F6E">
        <w:rPr>
          <w:rFonts w:ascii="Times New Roman" w:hAnsi="Times New Roman"/>
          <w:sz w:val="24"/>
          <w:szCs w:val="24"/>
          <w:u w:val="single"/>
        </w:rPr>
        <w:t>Damjanovics József polgármester</w:t>
      </w:r>
      <w:r>
        <w:rPr>
          <w:rFonts w:ascii="Times New Roman" w:hAnsi="Times New Roman"/>
          <w:sz w:val="24"/>
          <w:szCs w:val="24"/>
        </w:rPr>
        <w:t>: javasolja, hogy a tavalyi évhez hasonlóan idén is az általános iskolások 5.000,- Ft/fő, a középiskolások pedig 6.000,- Ft/fő összegű iskolakezdési támogatásban részesüljenek.</w:t>
      </w:r>
    </w:p>
    <w:p w:rsidR="000712AE" w:rsidRDefault="000712AE" w:rsidP="00DF3145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DF3145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Kérem, aki a javaslattal egyetért, kézfeltartással szavazzon.</w:t>
      </w:r>
    </w:p>
    <w:p w:rsidR="000712AE" w:rsidRDefault="000712AE" w:rsidP="00DF3145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DF3145">
      <w:pPr>
        <w:pStyle w:val="BodyTextIndent"/>
        <w:ind w:left="0" w:firstLine="0"/>
        <w:rPr>
          <w:i/>
          <w:iCs/>
        </w:rPr>
      </w:pPr>
      <w:r w:rsidRPr="006F2D69">
        <w:rPr>
          <w:i/>
          <w:iCs/>
        </w:rPr>
        <w:t xml:space="preserve">Gógánfa Község Önkormányzatának képviselő-testülete egyhangúlag, </w:t>
      </w:r>
      <w:r>
        <w:rPr>
          <w:i/>
          <w:iCs/>
        </w:rPr>
        <w:t>négy</w:t>
      </w:r>
      <w:r w:rsidRPr="006F2D69">
        <w:rPr>
          <w:i/>
          <w:iCs/>
        </w:rPr>
        <w:t xml:space="preserve"> igen szavazattal – ellenszavazat, tartózkodás  nélkül – meghozta az alábbi határozatot:</w:t>
      </w:r>
    </w:p>
    <w:p w:rsidR="000712AE" w:rsidRDefault="000712AE" w:rsidP="00DF3145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672F19" w:rsidRDefault="000712AE" w:rsidP="00DF3145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E56B9">
        <w:rPr>
          <w:rFonts w:ascii="Times New Roman" w:hAnsi="Times New Roman"/>
          <w:b/>
          <w:sz w:val="24"/>
          <w:szCs w:val="24"/>
          <w:u w:val="single"/>
        </w:rPr>
        <w:t>36</w:t>
      </w:r>
      <w:r w:rsidRPr="00672F19">
        <w:rPr>
          <w:rFonts w:ascii="Times New Roman" w:hAnsi="Times New Roman"/>
          <w:b/>
          <w:sz w:val="24"/>
          <w:szCs w:val="24"/>
          <w:u w:val="single"/>
        </w:rPr>
        <w:t>/2014.(</w:t>
      </w:r>
      <w:r>
        <w:rPr>
          <w:rFonts w:ascii="Times New Roman" w:hAnsi="Times New Roman"/>
          <w:b/>
          <w:sz w:val="24"/>
          <w:szCs w:val="24"/>
          <w:u w:val="single"/>
        </w:rPr>
        <w:t>IX.12.</w:t>
      </w:r>
      <w:r w:rsidRPr="00672F19">
        <w:rPr>
          <w:rFonts w:ascii="Times New Roman" w:hAnsi="Times New Roman"/>
          <w:b/>
          <w:sz w:val="24"/>
          <w:szCs w:val="24"/>
          <w:u w:val="single"/>
        </w:rPr>
        <w:t>) önkormányzati határozat</w:t>
      </w:r>
    </w:p>
    <w:p w:rsidR="000712AE" w:rsidRPr="00672F19" w:rsidRDefault="000712AE" w:rsidP="00DF3145">
      <w:pPr>
        <w:pStyle w:val="Nincstrkz3"/>
        <w:ind w:left="2127"/>
        <w:jc w:val="both"/>
        <w:rPr>
          <w:rFonts w:ascii="Times New Roman" w:hAnsi="Times New Roman"/>
          <w:sz w:val="24"/>
          <w:szCs w:val="24"/>
        </w:rPr>
      </w:pPr>
      <w:r w:rsidRPr="00672F19">
        <w:rPr>
          <w:rFonts w:ascii="Times New Roman" w:hAnsi="Times New Roman"/>
          <w:sz w:val="24"/>
          <w:szCs w:val="24"/>
        </w:rPr>
        <w:t xml:space="preserve">Gógánfa Község Önkormányzatának Képviselő-testülete a szociális igazgatásról és a szociális ellátásokról szóló </w:t>
      </w:r>
      <w:r w:rsidRPr="00672F19">
        <w:rPr>
          <w:rFonts w:ascii="Times New Roman" w:hAnsi="Times New Roman"/>
          <w:iCs/>
          <w:sz w:val="24"/>
          <w:szCs w:val="24"/>
        </w:rPr>
        <w:t>8/2011. (V.18.)</w:t>
      </w:r>
      <w:r w:rsidRPr="00672F19">
        <w:rPr>
          <w:rFonts w:ascii="Times New Roman" w:hAnsi="Times New Roman"/>
          <w:sz w:val="24"/>
          <w:szCs w:val="24"/>
        </w:rPr>
        <w:t xml:space="preserve"> önkormányzati rendelete 20.§-ban szabályozott iskolakezdési </w:t>
      </w:r>
      <w:r>
        <w:rPr>
          <w:rFonts w:ascii="Times New Roman" w:hAnsi="Times New Roman"/>
          <w:sz w:val="24"/>
          <w:szCs w:val="24"/>
        </w:rPr>
        <w:t>támogatás</w:t>
      </w:r>
      <w:r w:rsidRPr="00672F19">
        <w:rPr>
          <w:rFonts w:ascii="Times New Roman" w:hAnsi="Times New Roman"/>
          <w:sz w:val="24"/>
          <w:szCs w:val="24"/>
        </w:rPr>
        <w:t xml:space="preserve"> összegét a 201</w:t>
      </w:r>
      <w:r>
        <w:rPr>
          <w:rFonts w:ascii="Times New Roman" w:hAnsi="Times New Roman"/>
          <w:sz w:val="24"/>
          <w:szCs w:val="24"/>
        </w:rPr>
        <w:t>4</w:t>
      </w:r>
      <w:r w:rsidRPr="00672F19">
        <w:rPr>
          <w:rFonts w:ascii="Times New Roman" w:hAnsi="Times New Roman"/>
          <w:sz w:val="24"/>
          <w:szCs w:val="24"/>
        </w:rPr>
        <w:t>/201</w:t>
      </w:r>
      <w:r>
        <w:rPr>
          <w:rFonts w:ascii="Times New Roman" w:hAnsi="Times New Roman"/>
          <w:sz w:val="24"/>
          <w:szCs w:val="24"/>
        </w:rPr>
        <w:t>5</w:t>
      </w:r>
      <w:r w:rsidRPr="00672F1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ö</w:t>
      </w:r>
      <w:r w:rsidRPr="00672F19">
        <w:rPr>
          <w:rFonts w:ascii="Times New Roman" w:hAnsi="Times New Roman"/>
          <w:sz w:val="24"/>
          <w:szCs w:val="24"/>
        </w:rPr>
        <w:t xml:space="preserve">s tanévre az alábbiak szerint állapítja meg: </w:t>
      </w:r>
    </w:p>
    <w:p w:rsidR="000712AE" w:rsidRPr="00672F19" w:rsidRDefault="000712AE" w:rsidP="00DF3145">
      <w:pPr>
        <w:pStyle w:val="Nincstrkz3"/>
        <w:ind w:left="2127"/>
        <w:jc w:val="both"/>
        <w:rPr>
          <w:rFonts w:ascii="Times New Roman" w:hAnsi="Times New Roman"/>
          <w:sz w:val="24"/>
          <w:szCs w:val="24"/>
        </w:rPr>
      </w:pPr>
    </w:p>
    <w:p w:rsidR="000712AE" w:rsidRPr="00672F19" w:rsidRDefault="000712AE" w:rsidP="00E64F6E">
      <w:pPr>
        <w:pStyle w:val="Nincstrkz3"/>
        <w:numPr>
          <w:ilvl w:val="3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672F19">
        <w:rPr>
          <w:rFonts w:ascii="Times New Roman" w:hAnsi="Times New Roman"/>
          <w:sz w:val="24"/>
          <w:szCs w:val="24"/>
        </w:rPr>
        <w:t>az általános iskolai tanulmányokat folytató gyermekek tekintetében 5.000,-Ft/fő,</w:t>
      </w:r>
    </w:p>
    <w:p w:rsidR="000712AE" w:rsidRPr="00672F19" w:rsidRDefault="000712AE" w:rsidP="00E64F6E">
      <w:pPr>
        <w:pStyle w:val="Nincstrkz3"/>
        <w:numPr>
          <w:ilvl w:val="3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672F19">
        <w:rPr>
          <w:rFonts w:ascii="Times New Roman" w:hAnsi="Times New Roman"/>
          <w:sz w:val="24"/>
          <w:szCs w:val="24"/>
        </w:rPr>
        <w:t>a középfokú tanulói jogviszonnyal rendelkező gyermekek tekintetében 6.000,-Ft/fő.</w:t>
      </w:r>
    </w:p>
    <w:p w:rsidR="000712AE" w:rsidRPr="00672F19" w:rsidRDefault="000712AE" w:rsidP="00DF3145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DF3145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Felelős:</w:t>
      </w:r>
      <w:r>
        <w:rPr>
          <w:rFonts w:ascii="Times New Roman" w:hAnsi="Times New Roman"/>
          <w:sz w:val="24"/>
          <w:szCs w:val="24"/>
        </w:rPr>
        <w:tab/>
        <w:t>Damjanovics József polgármester</w:t>
      </w:r>
    </w:p>
    <w:p w:rsidR="000712AE" w:rsidRDefault="000712AE" w:rsidP="00DF3145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Határidő:</w:t>
      </w:r>
      <w:r>
        <w:rPr>
          <w:rFonts w:ascii="Times New Roman" w:hAnsi="Times New Roman"/>
          <w:sz w:val="24"/>
          <w:szCs w:val="24"/>
        </w:rPr>
        <w:tab/>
        <w:t>2014. szeptember 30.</w:t>
      </w: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Default="000712AE" w:rsidP="001F0918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0712AE" w:rsidRPr="006F2D69" w:rsidRDefault="000712AE" w:rsidP="003E56B9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F2D69">
        <w:rPr>
          <w:rFonts w:ascii="Times New Roman" w:hAnsi="Times New Roman"/>
          <w:sz w:val="24"/>
          <w:szCs w:val="24"/>
          <w:shd w:val="clear" w:color="auto" w:fill="FFFFFF"/>
        </w:rPr>
        <w:t>Több napirend nem lévén a polgármester az ülést 1</w:t>
      </w:r>
      <w:r>
        <w:rPr>
          <w:rFonts w:ascii="Times New Roman" w:hAnsi="Times New Roman"/>
          <w:sz w:val="24"/>
          <w:szCs w:val="24"/>
          <w:shd w:val="clear" w:color="auto" w:fill="FFFFFF"/>
        </w:rPr>
        <w:t>3</w:t>
      </w:r>
      <w:r w:rsidRPr="006F2D69">
        <w:rPr>
          <w:rFonts w:ascii="Times New Roman" w:hAnsi="Times New Roman"/>
          <w:sz w:val="24"/>
          <w:szCs w:val="24"/>
          <w:shd w:val="clear" w:color="auto" w:fill="FFFFFF"/>
        </w:rPr>
        <w:t xml:space="preserve"> óra </w:t>
      </w:r>
      <w:r>
        <w:rPr>
          <w:rFonts w:ascii="Times New Roman" w:hAnsi="Times New Roman"/>
          <w:sz w:val="24"/>
          <w:szCs w:val="24"/>
          <w:shd w:val="clear" w:color="auto" w:fill="FFFFFF"/>
        </w:rPr>
        <w:t>30</w:t>
      </w:r>
      <w:r w:rsidRPr="006F2D69">
        <w:rPr>
          <w:rFonts w:ascii="Times New Roman" w:hAnsi="Times New Roman"/>
          <w:sz w:val="24"/>
          <w:szCs w:val="24"/>
          <w:shd w:val="clear" w:color="auto" w:fill="FFFFFF"/>
        </w:rPr>
        <w:t xml:space="preserve"> perckor bezárta.</w:t>
      </w:r>
    </w:p>
    <w:p w:rsidR="000712AE" w:rsidRPr="006F2D69" w:rsidRDefault="000712AE" w:rsidP="003E56B9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0712AE" w:rsidRPr="006F2D69" w:rsidRDefault="000712AE" w:rsidP="003E56B9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0712AE" w:rsidRPr="006F2D69" w:rsidRDefault="000712AE" w:rsidP="003E56B9">
      <w:pPr>
        <w:spacing w:line="100" w:lineRule="atLeast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>K.m.f.</w:t>
      </w:r>
    </w:p>
    <w:p w:rsidR="000712AE" w:rsidRPr="006F2D69" w:rsidRDefault="000712AE" w:rsidP="003E56B9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0712AE" w:rsidRPr="006F2D69" w:rsidRDefault="000712AE" w:rsidP="003E56B9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0712AE" w:rsidRPr="006F2D69" w:rsidRDefault="000712AE" w:rsidP="003E56B9">
      <w:pPr>
        <w:spacing w:line="100" w:lineRule="atLeast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0712AE" w:rsidRPr="006F2D69" w:rsidRDefault="000712AE" w:rsidP="003E56B9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>Damjanovics József</w:t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  <w:t>Bencze Gyöngyi</w:t>
      </w:r>
    </w:p>
    <w:p w:rsidR="000712AE" w:rsidRPr="00D62315" w:rsidRDefault="000712AE" w:rsidP="001F0918">
      <w:pPr>
        <w:spacing w:line="100" w:lineRule="atLeast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   polgármester</w:t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6F2D69">
        <w:rPr>
          <w:rFonts w:ascii="Times New Roman" w:hAnsi="Times New Roman"/>
          <w:b/>
          <w:sz w:val="24"/>
          <w:szCs w:val="24"/>
          <w:shd w:val="clear" w:color="auto" w:fill="FFFFFF"/>
        </w:rPr>
        <w:tab/>
        <w:t xml:space="preserve">       jegyző</w:t>
      </w:r>
    </w:p>
    <w:sectPr w:rsidR="000712AE" w:rsidRPr="00D62315" w:rsidSect="004D57BB">
      <w:headerReference w:type="even" r:id="rId9"/>
      <w:headerReference w:type="default" r:id="rId10"/>
      <w:pgSz w:w="11906" w:h="16838"/>
      <w:pgMar w:top="1134" w:right="1134" w:bottom="1134" w:left="1701" w:header="709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2AE" w:rsidRDefault="000712AE">
      <w:r>
        <w:separator/>
      </w:r>
    </w:p>
  </w:endnote>
  <w:endnote w:type="continuationSeparator" w:id="0">
    <w:p w:rsidR="000712AE" w:rsidRDefault="000712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2AE" w:rsidRDefault="000712AE">
      <w:r>
        <w:separator/>
      </w:r>
    </w:p>
  </w:footnote>
  <w:footnote w:type="continuationSeparator" w:id="0">
    <w:p w:rsidR="000712AE" w:rsidRDefault="000712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2AE" w:rsidRDefault="000712AE" w:rsidP="004D57B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712AE" w:rsidRDefault="000712A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2AE" w:rsidRDefault="000712AE" w:rsidP="004D57B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712AE" w:rsidRDefault="000712A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A4529"/>
    <w:multiLevelType w:val="multilevel"/>
    <w:tmpl w:val="2814E9A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E057A3B"/>
    <w:multiLevelType w:val="hybridMultilevel"/>
    <w:tmpl w:val="9A02C86E"/>
    <w:lvl w:ilvl="0" w:tplc="3160A65C">
      <w:start w:val="2014"/>
      <w:numFmt w:val="bullet"/>
      <w:lvlText w:val="-"/>
      <w:lvlJc w:val="left"/>
      <w:pPr>
        <w:ind w:left="2487" w:hanging="360"/>
      </w:pPr>
      <w:rPr>
        <w:rFonts w:ascii="Times New Roman" w:eastAsia="Times New Roman" w:hAnsi="Times New Roman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">
    <w:nsid w:val="230E037C"/>
    <w:multiLevelType w:val="multilevel"/>
    <w:tmpl w:val="D2ACABB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3BB13E6B"/>
    <w:multiLevelType w:val="hybridMultilevel"/>
    <w:tmpl w:val="666844BA"/>
    <w:lvl w:ilvl="0" w:tplc="533A6B58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EEB61C5"/>
    <w:multiLevelType w:val="multilevel"/>
    <w:tmpl w:val="DFDA6AA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2500883"/>
    <w:multiLevelType w:val="multilevel"/>
    <w:tmpl w:val="BFBC35B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0918"/>
    <w:rsid w:val="00033337"/>
    <w:rsid w:val="000353B7"/>
    <w:rsid w:val="00053A00"/>
    <w:rsid w:val="00067366"/>
    <w:rsid w:val="000712AE"/>
    <w:rsid w:val="00075FAF"/>
    <w:rsid w:val="00082E18"/>
    <w:rsid w:val="0008451B"/>
    <w:rsid w:val="000869E6"/>
    <w:rsid w:val="000976CE"/>
    <w:rsid w:val="00097818"/>
    <w:rsid w:val="000A469B"/>
    <w:rsid w:val="000B08CD"/>
    <w:rsid w:val="000B4747"/>
    <w:rsid w:val="000D12D9"/>
    <w:rsid w:val="000D308B"/>
    <w:rsid w:val="000D44FC"/>
    <w:rsid w:val="000E2B4E"/>
    <w:rsid w:val="000E528B"/>
    <w:rsid w:val="000E7AE9"/>
    <w:rsid w:val="000F70A9"/>
    <w:rsid w:val="00100EBF"/>
    <w:rsid w:val="00106A39"/>
    <w:rsid w:val="00117C2B"/>
    <w:rsid w:val="00124A35"/>
    <w:rsid w:val="00125A56"/>
    <w:rsid w:val="001466DA"/>
    <w:rsid w:val="00153034"/>
    <w:rsid w:val="00154476"/>
    <w:rsid w:val="00164F2E"/>
    <w:rsid w:val="00170E24"/>
    <w:rsid w:val="0017158D"/>
    <w:rsid w:val="0017347B"/>
    <w:rsid w:val="001755FB"/>
    <w:rsid w:val="00183A81"/>
    <w:rsid w:val="001970B5"/>
    <w:rsid w:val="001B62CB"/>
    <w:rsid w:val="001D3942"/>
    <w:rsid w:val="001D4776"/>
    <w:rsid w:val="001D4C83"/>
    <w:rsid w:val="001E2923"/>
    <w:rsid w:val="001F0918"/>
    <w:rsid w:val="001F4C8A"/>
    <w:rsid w:val="00200622"/>
    <w:rsid w:val="0020556A"/>
    <w:rsid w:val="00211EDB"/>
    <w:rsid w:val="002139B5"/>
    <w:rsid w:val="00230139"/>
    <w:rsid w:val="00280BD0"/>
    <w:rsid w:val="002A2F6D"/>
    <w:rsid w:val="002D4F55"/>
    <w:rsid w:val="00315013"/>
    <w:rsid w:val="00320D49"/>
    <w:rsid w:val="003256F8"/>
    <w:rsid w:val="00326161"/>
    <w:rsid w:val="003273A7"/>
    <w:rsid w:val="00341182"/>
    <w:rsid w:val="00343832"/>
    <w:rsid w:val="0034438A"/>
    <w:rsid w:val="00357573"/>
    <w:rsid w:val="00361BAF"/>
    <w:rsid w:val="00367328"/>
    <w:rsid w:val="00370FE5"/>
    <w:rsid w:val="00384E40"/>
    <w:rsid w:val="003B14FD"/>
    <w:rsid w:val="003D10D1"/>
    <w:rsid w:val="003D62B1"/>
    <w:rsid w:val="003D6843"/>
    <w:rsid w:val="003E2BEC"/>
    <w:rsid w:val="003E3321"/>
    <w:rsid w:val="003E56B9"/>
    <w:rsid w:val="00413C10"/>
    <w:rsid w:val="00421282"/>
    <w:rsid w:val="00430C54"/>
    <w:rsid w:val="00436C06"/>
    <w:rsid w:val="00442BE0"/>
    <w:rsid w:val="00442C0C"/>
    <w:rsid w:val="004513FB"/>
    <w:rsid w:val="004630AC"/>
    <w:rsid w:val="00470D48"/>
    <w:rsid w:val="004711BE"/>
    <w:rsid w:val="0047181E"/>
    <w:rsid w:val="004932DA"/>
    <w:rsid w:val="0049496A"/>
    <w:rsid w:val="004B1FC7"/>
    <w:rsid w:val="004D148E"/>
    <w:rsid w:val="004D57BB"/>
    <w:rsid w:val="004D76D0"/>
    <w:rsid w:val="0050189A"/>
    <w:rsid w:val="005052F1"/>
    <w:rsid w:val="00517169"/>
    <w:rsid w:val="00522EC6"/>
    <w:rsid w:val="00537E6F"/>
    <w:rsid w:val="00550100"/>
    <w:rsid w:val="005842C4"/>
    <w:rsid w:val="00586811"/>
    <w:rsid w:val="00593B55"/>
    <w:rsid w:val="005B17E3"/>
    <w:rsid w:val="005E34ED"/>
    <w:rsid w:val="00605D67"/>
    <w:rsid w:val="006328D7"/>
    <w:rsid w:val="00672F19"/>
    <w:rsid w:val="006A2C1B"/>
    <w:rsid w:val="006E6F03"/>
    <w:rsid w:val="006F2D69"/>
    <w:rsid w:val="006F5D20"/>
    <w:rsid w:val="00710CB2"/>
    <w:rsid w:val="00712F83"/>
    <w:rsid w:val="00724FCC"/>
    <w:rsid w:val="00730AB6"/>
    <w:rsid w:val="0073270D"/>
    <w:rsid w:val="007551D8"/>
    <w:rsid w:val="00773D46"/>
    <w:rsid w:val="00781537"/>
    <w:rsid w:val="00785DF7"/>
    <w:rsid w:val="007D161F"/>
    <w:rsid w:val="007E6F4C"/>
    <w:rsid w:val="00814333"/>
    <w:rsid w:val="00816D04"/>
    <w:rsid w:val="00825CE4"/>
    <w:rsid w:val="00827901"/>
    <w:rsid w:val="00850035"/>
    <w:rsid w:val="00852B6B"/>
    <w:rsid w:val="008D7BE2"/>
    <w:rsid w:val="008E2BC0"/>
    <w:rsid w:val="008E6831"/>
    <w:rsid w:val="008F1F4D"/>
    <w:rsid w:val="008F44ED"/>
    <w:rsid w:val="00905322"/>
    <w:rsid w:val="0092575F"/>
    <w:rsid w:val="00946FD3"/>
    <w:rsid w:val="00977416"/>
    <w:rsid w:val="00986163"/>
    <w:rsid w:val="00987294"/>
    <w:rsid w:val="00987CAC"/>
    <w:rsid w:val="00991571"/>
    <w:rsid w:val="009C073F"/>
    <w:rsid w:val="009D538A"/>
    <w:rsid w:val="009E374C"/>
    <w:rsid w:val="009E401A"/>
    <w:rsid w:val="009F4B6A"/>
    <w:rsid w:val="009F5B8A"/>
    <w:rsid w:val="00A17F6B"/>
    <w:rsid w:val="00A71BA2"/>
    <w:rsid w:val="00A83B8C"/>
    <w:rsid w:val="00A83D05"/>
    <w:rsid w:val="00A856BB"/>
    <w:rsid w:val="00AA7856"/>
    <w:rsid w:val="00AB3DC2"/>
    <w:rsid w:val="00AC6C02"/>
    <w:rsid w:val="00AF22FF"/>
    <w:rsid w:val="00AF4941"/>
    <w:rsid w:val="00AF511C"/>
    <w:rsid w:val="00B021D5"/>
    <w:rsid w:val="00B03B12"/>
    <w:rsid w:val="00B130DE"/>
    <w:rsid w:val="00B32B3F"/>
    <w:rsid w:val="00B3667D"/>
    <w:rsid w:val="00B3752E"/>
    <w:rsid w:val="00B40ED2"/>
    <w:rsid w:val="00B4684D"/>
    <w:rsid w:val="00B52D2B"/>
    <w:rsid w:val="00B61A1C"/>
    <w:rsid w:val="00B84FD4"/>
    <w:rsid w:val="00BC4FC2"/>
    <w:rsid w:val="00C038BC"/>
    <w:rsid w:val="00C14E4B"/>
    <w:rsid w:val="00C172B4"/>
    <w:rsid w:val="00C32FAC"/>
    <w:rsid w:val="00C43956"/>
    <w:rsid w:val="00C46707"/>
    <w:rsid w:val="00C52D7E"/>
    <w:rsid w:val="00C81CD3"/>
    <w:rsid w:val="00C91A4A"/>
    <w:rsid w:val="00CA2B48"/>
    <w:rsid w:val="00CA486E"/>
    <w:rsid w:val="00CB3F81"/>
    <w:rsid w:val="00CC4290"/>
    <w:rsid w:val="00CF5232"/>
    <w:rsid w:val="00CF56E7"/>
    <w:rsid w:val="00CF6025"/>
    <w:rsid w:val="00CF77BE"/>
    <w:rsid w:val="00D2117C"/>
    <w:rsid w:val="00D512F4"/>
    <w:rsid w:val="00D51B34"/>
    <w:rsid w:val="00D62315"/>
    <w:rsid w:val="00D6378E"/>
    <w:rsid w:val="00D85B3B"/>
    <w:rsid w:val="00DA1D37"/>
    <w:rsid w:val="00DA2BF6"/>
    <w:rsid w:val="00DA4DDA"/>
    <w:rsid w:val="00DA7785"/>
    <w:rsid w:val="00DB5426"/>
    <w:rsid w:val="00DD65DD"/>
    <w:rsid w:val="00DF0968"/>
    <w:rsid w:val="00DF3145"/>
    <w:rsid w:val="00DF618E"/>
    <w:rsid w:val="00E00324"/>
    <w:rsid w:val="00E06CD6"/>
    <w:rsid w:val="00E279F9"/>
    <w:rsid w:val="00E527C9"/>
    <w:rsid w:val="00E64F6E"/>
    <w:rsid w:val="00E91200"/>
    <w:rsid w:val="00EA1015"/>
    <w:rsid w:val="00EA53E4"/>
    <w:rsid w:val="00EB3E24"/>
    <w:rsid w:val="00EB71CC"/>
    <w:rsid w:val="00EC24EB"/>
    <w:rsid w:val="00EC28C7"/>
    <w:rsid w:val="00EC539E"/>
    <w:rsid w:val="00ED2234"/>
    <w:rsid w:val="00ED33B9"/>
    <w:rsid w:val="00EE0985"/>
    <w:rsid w:val="00EE0A2A"/>
    <w:rsid w:val="00F00BA3"/>
    <w:rsid w:val="00F3237A"/>
    <w:rsid w:val="00F52D05"/>
    <w:rsid w:val="00F55828"/>
    <w:rsid w:val="00F93187"/>
    <w:rsid w:val="00FC44A1"/>
    <w:rsid w:val="00FF7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918"/>
    <w:pPr>
      <w:widowControl w:val="0"/>
      <w:suppressAutoHyphens/>
    </w:pPr>
    <w:rPr>
      <w:rFonts w:ascii="Calibri" w:hAnsi="Calibri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F091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F0918"/>
    <w:rPr>
      <w:rFonts w:ascii="Calibri" w:hAnsi="Calibri" w:cs="Times New Roman"/>
      <w:sz w:val="22"/>
      <w:lang w:val="hu-HU" w:eastAsia="hu-HU" w:bidi="ar-SA"/>
    </w:rPr>
  </w:style>
  <w:style w:type="character" w:styleId="PageNumber">
    <w:name w:val="page number"/>
    <w:basedOn w:val="DefaultParagraphFont"/>
    <w:uiPriority w:val="99"/>
    <w:rsid w:val="001F0918"/>
    <w:rPr>
      <w:rFonts w:cs="Times New Roman"/>
    </w:rPr>
  </w:style>
  <w:style w:type="paragraph" w:customStyle="1" w:styleId="Nincstrkz1">
    <w:name w:val="Nincs térköz1"/>
    <w:uiPriority w:val="99"/>
    <w:rsid w:val="001F0918"/>
    <w:rPr>
      <w:rFonts w:ascii="Calibri" w:hAnsi="Calibri"/>
      <w:lang w:eastAsia="en-US"/>
    </w:rPr>
  </w:style>
  <w:style w:type="paragraph" w:styleId="BalloonText">
    <w:name w:val="Balloon Text"/>
    <w:basedOn w:val="Normal"/>
    <w:link w:val="BalloonTextChar"/>
    <w:uiPriority w:val="99"/>
    <w:rsid w:val="00320D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20D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AB3DC2"/>
    <w:pPr>
      <w:widowControl/>
      <w:suppressAutoHyphens w:val="0"/>
      <w:ind w:left="720" w:hanging="720"/>
      <w:jc w:val="both"/>
    </w:pPr>
    <w:rPr>
      <w:rFonts w:ascii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3DC2"/>
    <w:rPr>
      <w:rFonts w:cs="Times New Roman"/>
      <w:sz w:val="24"/>
      <w:szCs w:val="24"/>
    </w:rPr>
  </w:style>
  <w:style w:type="paragraph" w:styleId="NoSpacing">
    <w:name w:val="No Spacing"/>
    <w:uiPriority w:val="99"/>
    <w:qFormat/>
    <w:rsid w:val="00EB71CC"/>
    <w:rPr>
      <w:sz w:val="24"/>
      <w:szCs w:val="24"/>
    </w:rPr>
  </w:style>
  <w:style w:type="character" w:customStyle="1" w:styleId="CharChar1">
    <w:name w:val="Char Char1"/>
    <w:basedOn w:val="DefaultParagraphFont"/>
    <w:uiPriority w:val="99"/>
    <w:locked/>
    <w:rsid w:val="009F5B8A"/>
    <w:rPr>
      <w:rFonts w:cs="Times New Roman"/>
      <w:sz w:val="24"/>
      <w:szCs w:val="24"/>
      <w:lang w:val="hu-HU" w:eastAsia="hu-HU" w:bidi="ar-SA"/>
    </w:rPr>
  </w:style>
  <w:style w:type="paragraph" w:customStyle="1" w:styleId="Nincstrkz2">
    <w:name w:val="Nincs térköz2"/>
    <w:uiPriority w:val="99"/>
    <w:rsid w:val="00D512F4"/>
    <w:rPr>
      <w:rFonts w:ascii="Calibri" w:hAnsi="Calibri"/>
      <w:lang w:eastAsia="en-US"/>
    </w:rPr>
  </w:style>
  <w:style w:type="paragraph" w:styleId="BodyText">
    <w:name w:val="Body Text"/>
    <w:basedOn w:val="Normal"/>
    <w:link w:val="BodyTextChar"/>
    <w:uiPriority w:val="99"/>
    <w:rsid w:val="00C038B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83A81"/>
    <w:rPr>
      <w:rFonts w:ascii="Calibri" w:hAnsi="Calibri" w:cs="Times New Roman"/>
      <w:sz w:val="20"/>
      <w:szCs w:val="20"/>
    </w:rPr>
  </w:style>
  <w:style w:type="paragraph" w:styleId="BodyTextIndent3">
    <w:name w:val="Body Text Indent 3"/>
    <w:basedOn w:val="Normal"/>
    <w:link w:val="BodyTextIndent3Char1"/>
    <w:uiPriority w:val="99"/>
    <w:semiHidden/>
    <w:rsid w:val="00C038BC"/>
    <w:pPr>
      <w:widowControl/>
      <w:suppressAutoHyphens w:val="0"/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183A81"/>
    <w:rPr>
      <w:rFonts w:ascii="Calibri" w:hAnsi="Calibri"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locked/>
    <w:rsid w:val="00C038BC"/>
    <w:rPr>
      <w:rFonts w:cs="Times New Roman"/>
      <w:sz w:val="16"/>
      <w:szCs w:val="16"/>
      <w:lang w:val="hu-HU" w:eastAsia="hu-HU" w:bidi="ar-SA"/>
    </w:rPr>
  </w:style>
  <w:style w:type="character" w:customStyle="1" w:styleId="CharChar11">
    <w:name w:val="Char Char11"/>
    <w:basedOn w:val="DefaultParagraphFont"/>
    <w:uiPriority w:val="99"/>
    <w:locked/>
    <w:rsid w:val="00EE0985"/>
    <w:rPr>
      <w:rFonts w:cs="Times New Roman"/>
      <w:sz w:val="24"/>
      <w:szCs w:val="24"/>
      <w:lang w:val="hu-HU" w:eastAsia="hu-HU" w:bidi="ar-SA"/>
    </w:rPr>
  </w:style>
  <w:style w:type="paragraph" w:customStyle="1" w:styleId="Nincstrkz3">
    <w:name w:val="Nincs térköz3"/>
    <w:uiPriority w:val="99"/>
    <w:rsid w:val="00DF3145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5</Pages>
  <Words>855</Words>
  <Characters>5901</Characters>
  <Application>Microsoft Office Outlook</Application>
  <DocSecurity>0</DocSecurity>
  <Lines>0</Lines>
  <Paragraphs>0</Paragraphs>
  <ScaleCrop>false</ScaleCrop>
  <Company>WXPEE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cp:lastPrinted>2014-09-24T13:46:00Z</cp:lastPrinted>
  <dcterms:created xsi:type="dcterms:W3CDTF">2014-09-30T08:33:00Z</dcterms:created>
  <dcterms:modified xsi:type="dcterms:W3CDTF">2014-09-30T09:06:00Z</dcterms:modified>
</cp:coreProperties>
</file>