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837" w:rsidRPr="00A517BB" w:rsidRDefault="00141837" w:rsidP="001F0918">
      <w:pPr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35pt;margin-top:99.8pt;width:279pt;height:63pt;z-index:251658240" stroked="f">
            <v:textbox>
              <w:txbxContent>
                <w:p w:rsidR="00141837" w:rsidRPr="00EA53E4" w:rsidRDefault="00141837" w:rsidP="001F0918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Gógánfa Község Önkormányzat Képviselő-testülete</w:t>
                  </w:r>
                </w:p>
                <w:p w:rsidR="00141837" w:rsidRPr="00EA53E4" w:rsidRDefault="00141837" w:rsidP="001F0918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A53E4">
                    <w:rPr>
                      <w:rFonts w:ascii="Times New Roman" w:hAnsi="Times New Roman"/>
                      <w:b/>
                    </w:rPr>
                    <w:t>8346 Gógánfa, Deák F. u. 23.</w:t>
                  </w:r>
                </w:p>
              </w:txbxContent>
            </v:textbox>
          </v:shape>
        </w:pict>
      </w:r>
      <w:r w:rsidRPr="00FB6749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i1025" type="#_x0000_t75" alt="gfacímer" style="width:114pt;height:159.75pt;visibility:visible">
            <v:imagedata r:id="rId7" o:title=""/>
          </v:shape>
        </w:pic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___________________________________________________________________________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Szám: 515/1</w:t>
      </w:r>
      <w:r w:rsidRPr="00E3752B">
        <w:rPr>
          <w:rFonts w:ascii="Times New Roman" w:hAnsi="Times New Roman"/>
          <w:b/>
          <w:sz w:val="24"/>
          <w:szCs w:val="24"/>
        </w:rPr>
        <w:t>2</w:t>
      </w:r>
      <w:r w:rsidRPr="00A517BB">
        <w:rPr>
          <w:rFonts w:ascii="Times New Roman" w:hAnsi="Times New Roman"/>
          <w:b/>
          <w:sz w:val="24"/>
          <w:szCs w:val="24"/>
        </w:rPr>
        <w:t>/2014.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Gógánfa Község Önkormányzat</w:t>
      </w: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Képviselő-testületének</w:t>
      </w: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2014. szeptember 24. napon megtartott</w:t>
      </w: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nyílt üléséről</w:t>
      </w: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j e g y z ő k ö n y v</w:t>
      </w: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9F5B8A">
      <w:pPr>
        <w:spacing w:line="100" w:lineRule="atLeast"/>
        <w:ind w:left="5664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 xml:space="preserve">Rendeletek: </w:t>
      </w:r>
      <w:r>
        <w:rPr>
          <w:rFonts w:ascii="Times New Roman" w:hAnsi="Times New Roman"/>
          <w:b/>
          <w:sz w:val="24"/>
          <w:szCs w:val="24"/>
        </w:rPr>
        <w:t xml:space="preserve">6 – </w:t>
      </w:r>
      <w:r w:rsidRPr="00E3752B">
        <w:rPr>
          <w:rFonts w:ascii="Times New Roman" w:hAnsi="Times New Roman"/>
          <w:b/>
          <w:sz w:val="24"/>
          <w:szCs w:val="24"/>
        </w:rPr>
        <w:t>7 -</w:t>
      </w:r>
      <w:r>
        <w:rPr>
          <w:rFonts w:ascii="Times New Roman" w:hAnsi="Times New Roman"/>
          <w:b/>
          <w:sz w:val="24"/>
          <w:szCs w:val="24"/>
        </w:rPr>
        <w:t xml:space="preserve"> 8</w:t>
      </w:r>
    </w:p>
    <w:p w:rsidR="00141837" w:rsidRPr="00A517BB" w:rsidRDefault="00141837" w:rsidP="009F5B8A">
      <w:pPr>
        <w:spacing w:line="100" w:lineRule="atLeast"/>
        <w:ind w:left="5664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Határozatok:</w:t>
      </w:r>
      <w:r w:rsidRPr="00A517BB">
        <w:rPr>
          <w:rFonts w:ascii="Times New Roman" w:hAnsi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/>
          <w:b/>
          <w:sz w:val="24"/>
          <w:szCs w:val="24"/>
        </w:rPr>
        <w:t>37 - 48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BD6263">
      <w:pPr>
        <w:jc w:val="center"/>
        <w:rPr>
          <w:rFonts w:ascii="Times New Roman" w:hAnsi="Times New Roman"/>
          <w:sz w:val="24"/>
          <w:szCs w:val="24"/>
        </w:rPr>
      </w:pPr>
      <w:r w:rsidRPr="00FB6749">
        <w:rPr>
          <w:rFonts w:ascii="Times New Roman" w:hAnsi="Times New Roman"/>
          <w:noProof/>
          <w:sz w:val="24"/>
          <w:szCs w:val="24"/>
        </w:rPr>
        <w:pict>
          <v:shape id="Kép 2" o:spid="_x0000_i1026" type="#_x0000_t75" style="width:33pt;height:48pt;visibility:visible">
            <v:imagedata r:id="rId8" o:title=""/>
          </v:shape>
        </w:pict>
      </w:r>
    </w:p>
    <w:p w:rsidR="00141837" w:rsidRPr="00A517BB" w:rsidRDefault="00141837" w:rsidP="00BD6263">
      <w:pPr>
        <w:jc w:val="center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D6263">
      <w:pPr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GÓGÁNFA KÖZSÉG</w:t>
      </w:r>
    </w:p>
    <w:p w:rsidR="00141837" w:rsidRPr="00A517BB" w:rsidRDefault="00141837" w:rsidP="00BD6263">
      <w:pPr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P O L G Á R M E S T E R É T Ő L</w:t>
      </w:r>
    </w:p>
    <w:p w:rsidR="00141837" w:rsidRPr="00A517BB" w:rsidRDefault="00141837" w:rsidP="00BD6263">
      <w:pPr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sym w:font="Wingdings" w:char="F02A"/>
      </w:r>
      <w:r w:rsidRPr="00A517BB">
        <w:rPr>
          <w:rFonts w:ascii="Times New Roman" w:hAnsi="Times New Roman"/>
          <w:b/>
          <w:sz w:val="24"/>
          <w:szCs w:val="24"/>
        </w:rPr>
        <w:t xml:space="preserve"> 8346 Gógánfa, Deák F. u. 23.</w:t>
      </w:r>
    </w:p>
    <w:p w:rsidR="00141837" w:rsidRPr="00A517BB" w:rsidRDefault="00141837" w:rsidP="00BD6263">
      <w:pPr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sym w:font="Wingdings" w:char="F028"/>
      </w:r>
      <w:r w:rsidRPr="00A517BB">
        <w:rPr>
          <w:rFonts w:ascii="Times New Roman" w:hAnsi="Times New Roman"/>
          <w:b/>
          <w:sz w:val="24"/>
          <w:szCs w:val="24"/>
        </w:rPr>
        <w:t>/Fax: 06/87/457-122, Fax: 06/87/557-040</w:t>
      </w:r>
    </w:p>
    <w:p w:rsidR="00141837" w:rsidRPr="00A517BB" w:rsidRDefault="00141837" w:rsidP="00BD6263">
      <w:pPr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e-mail: polgarmester@gfakj.t-online.hu</w:t>
      </w:r>
    </w:p>
    <w:p w:rsidR="00141837" w:rsidRPr="00A517BB" w:rsidRDefault="00141837" w:rsidP="00BD6263">
      <w:pPr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141837" w:rsidRPr="00A517BB" w:rsidRDefault="00141837" w:rsidP="00BD6263">
      <w:pPr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MEGHÍVÓ</w:t>
      </w:r>
    </w:p>
    <w:p w:rsidR="00141837" w:rsidRPr="00A517BB" w:rsidRDefault="00141837" w:rsidP="00BD6263">
      <w:pPr>
        <w:jc w:val="center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D6263">
      <w:pPr>
        <w:jc w:val="both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Gógánfa Község Polgármestere a 2011. évi CLXXIX. tv. 45. §-ában biztosított jogkörömben eljárva 2014. szeptember 24. napján (szerdán) 16.00 órakor a nyílt önkormányzati képviselő-testületi ülést összehívom.</w:t>
      </w:r>
    </w:p>
    <w:p w:rsidR="00141837" w:rsidRPr="00A517BB" w:rsidRDefault="00141837" w:rsidP="00BD6263">
      <w:pPr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D6263">
      <w:pPr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Helye: </w:t>
      </w:r>
      <w:r w:rsidRPr="00A517BB">
        <w:rPr>
          <w:rFonts w:ascii="Times New Roman" w:hAnsi="Times New Roman"/>
          <w:sz w:val="24"/>
          <w:szCs w:val="24"/>
        </w:rPr>
        <w:t>Gógánfa, Deák F. u. 23.</w:t>
      </w:r>
    </w:p>
    <w:p w:rsidR="00141837" w:rsidRPr="00A517BB" w:rsidRDefault="00141837" w:rsidP="00BD6263">
      <w:pPr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D6263">
      <w:pPr>
        <w:widowControl/>
        <w:numPr>
          <w:ilvl w:val="0"/>
          <w:numId w:val="6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Gógánfa Község Önkormányzata Képviselő-testületének 2014. évi költségvetési rendelet módosítása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6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Gógánfa Község Önkormányzata Képviselő-testületének 2014. évi I. félévi gazdálkodásáról szóló beszámoló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6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Gógánfai Közös Önkormányzati Hivatal előirányzat módosítása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Bencze Gyöngyi jegyző</w:t>
      </w:r>
    </w:p>
    <w:p w:rsidR="00141837" w:rsidRPr="00A517BB" w:rsidRDefault="00141837" w:rsidP="00BD6263">
      <w:pPr>
        <w:widowControl/>
        <w:numPr>
          <w:ilvl w:val="0"/>
          <w:numId w:val="6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Gógánfai Közös Önkormányzati Hivatal 2014. évi I. félévi gazdálkodásáról beszámoló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Bencze Gyöngyi jegyző</w:t>
      </w:r>
    </w:p>
    <w:p w:rsidR="00141837" w:rsidRPr="00A517BB" w:rsidRDefault="00141837" w:rsidP="00BD6263">
      <w:pPr>
        <w:widowControl/>
        <w:numPr>
          <w:ilvl w:val="0"/>
          <w:numId w:val="6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Belső ellenőrzési jelentés a helyi adóztatási tevékenység ellenőrzéséről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6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Helyi adórendeletek felülvizsgálata, rendelet módosítás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6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Nem közművel összegyűjtött háztartási szennyvíz begyűjtésére vonatkozó közszolgáltatás igénybevételéről szóló rendelet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6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Gógánfa Község Önkormányzat Ingatlanvagyon-kataszter ajánlat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6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Jelentés az önkormányzat 2014. évi pénzügyi helyzetéről, valamint a későbbi éveket terhelő pénzügyi determinációkról, kötelezettségekről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6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Helyi Esélyegyenlőségi Program felülvizsgálata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Előterjesztő: Damjanovics József polgármester </w:t>
      </w:r>
    </w:p>
    <w:p w:rsidR="00141837" w:rsidRPr="00A517BB" w:rsidRDefault="00141837" w:rsidP="00BD6263">
      <w:pPr>
        <w:widowControl/>
        <w:numPr>
          <w:ilvl w:val="0"/>
          <w:numId w:val="6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Vegyes ügyek</w:t>
      </w:r>
    </w:p>
    <w:p w:rsidR="00141837" w:rsidRPr="00A517BB" w:rsidRDefault="00141837" w:rsidP="00BD6263">
      <w:pPr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D6263">
      <w:pPr>
        <w:ind w:left="360" w:hanging="360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Tisztelt Képviselő-testületi tag!</w:t>
      </w:r>
    </w:p>
    <w:p w:rsidR="00141837" w:rsidRPr="00A517BB" w:rsidRDefault="00141837" w:rsidP="00BD6263">
      <w:pPr>
        <w:ind w:left="360" w:hanging="360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D6263">
      <w:pPr>
        <w:ind w:firstLine="360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Az ülésre tisztelettel meghívom, a napirend fontossága miatt megjelenésére feltétlen számítok.</w:t>
      </w:r>
    </w:p>
    <w:p w:rsidR="00141837" w:rsidRPr="00A517BB" w:rsidRDefault="00141837" w:rsidP="00BD6263">
      <w:pPr>
        <w:ind w:firstLine="360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D6263">
      <w:pPr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ógánfa, 2014. szeptember 17.</w:t>
      </w:r>
    </w:p>
    <w:p w:rsidR="00141837" w:rsidRPr="00A517BB" w:rsidRDefault="00141837" w:rsidP="00DD6487">
      <w:pPr>
        <w:ind w:left="2124" w:firstLine="708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Tisztel</w:t>
      </w:r>
      <w:r>
        <w:rPr>
          <w:rFonts w:ascii="Times New Roman" w:hAnsi="Times New Roman"/>
          <w:sz w:val="24"/>
          <w:szCs w:val="24"/>
        </w:rPr>
        <w:t>ettel: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Damjanovics József </w:t>
      </w:r>
    </w:p>
    <w:p w:rsidR="00141837" w:rsidRPr="00A517BB" w:rsidRDefault="00141837" w:rsidP="00BD6263">
      <w:pPr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</w:t>
      </w:r>
      <w:r w:rsidRPr="00A517BB">
        <w:rPr>
          <w:rFonts w:ascii="Times New Roman" w:hAnsi="Times New Roman"/>
          <w:sz w:val="24"/>
          <w:szCs w:val="24"/>
        </w:rPr>
        <w:t>olgármester</w:t>
      </w:r>
    </w:p>
    <w:p w:rsidR="00141837" w:rsidRPr="00A517BB" w:rsidRDefault="00141837" w:rsidP="00BD6263">
      <w:pPr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Gógánfa Község Önkormányzat Képviselő-testülete</w:t>
      </w:r>
    </w:p>
    <w:p w:rsidR="00141837" w:rsidRPr="00A517BB" w:rsidRDefault="00141837" w:rsidP="001F0918">
      <w:pPr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8346 Gógánfa, Deák F. u. 23.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Szám: 515/1</w:t>
      </w:r>
      <w:r w:rsidRPr="00E3752B">
        <w:rPr>
          <w:rFonts w:ascii="Times New Roman" w:hAnsi="Times New Roman"/>
          <w:b/>
          <w:sz w:val="24"/>
          <w:szCs w:val="24"/>
        </w:rPr>
        <w:t>2</w:t>
      </w:r>
      <w:r w:rsidRPr="00A517BB">
        <w:rPr>
          <w:rFonts w:ascii="Times New Roman" w:hAnsi="Times New Roman"/>
          <w:b/>
          <w:sz w:val="24"/>
          <w:szCs w:val="24"/>
        </w:rPr>
        <w:t>/2014.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</w:p>
    <w:p w:rsidR="00141837" w:rsidRPr="00A517BB" w:rsidRDefault="00141837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J e g y z ő k ö n y v :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</w:p>
    <w:p w:rsidR="00141837" w:rsidRPr="00A517BB" w:rsidRDefault="00141837" w:rsidP="00EC24E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Készült: </w:t>
      </w:r>
      <w:r w:rsidRPr="00A517BB">
        <w:rPr>
          <w:rFonts w:ascii="Times New Roman" w:hAnsi="Times New Roman"/>
          <w:sz w:val="24"/>
          <w:szCs w:val="24"/>
        </w:rPr>
        <w:t>Gógánfa Község Önkormányzat Képviselő-testületének 2014. szeptember 24-én, 16.00 órai kezdettel, Gógánfa Község Önkormányzatának tanácskozótermében megtartott nyílt üléséről.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Jelen vannak:</w:t>
      </w:r>
      <w:r w:rsidRPr="00A517BB">
        <w:rPr>
          <w:rFonts w:ascii="Times New Roman" w:hAnsi="Times New Roman"/>
          <w:sz w:val="24"/>
          <w:szCs w:val="24"/>
        </w:rPr>
        <w:tab/>
        <w:t>Damjanovics József polgármester,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  <w:t>Venczel József alpolgármester,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  <w:t>Nagy Márta képviselő,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</w:r>
      <w:r w:rsidRPr="00A517BB">
        <w:rPr>
          <w:rFonts w:ascii="Times New Roman" w:hAnsi="Times New Roman"/>
          <w:sz w:val="24"/>
          <w:szCs w:val="24"/>
        </w:rPr>
        <w:tab/>
        <w:t>Nagy Róbert képviselő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Tanácskozási joggal meghívott: </w:t>
      </w:r>
      <w:r w:rsidRPr="00A517BB">
        <w:rPr>
          <w:rFonts w:ascii="Times New Roman" w:hAnsi="Times New Roman"/>
          <w:sz w:val="24"/>
          <w:szCs w:val="24"/>
        </w:rPr>
        <w:t>Bencze Gyöngyi jegyző, Marton Márta pénzügyi főelőadó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Jegyzőkönyv vezető: </w:t>
      </w:r>
      <w:r w:rsidRPr="00A517BB">
        <w:rPr>
          <w:rFonts w:ascii="Times New Roman" w:hAnsi="Times New Roman"/>
          <w:sz w:val="24"/>
          <w:szCs w:val="24"/>
        </w:rPr>
        <w:t>Tordáné Ughy Ilona jegyzőkönyvvezető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Távolmaradását bejelentette</w:t>
      </w:r>
      <w:r w:rsidRPr="00A517BB">
        <w:rPr>
          <w:rFonts w:ascii="Times New Roman" w:hAnsi="Times New Roman"/>
          <w:sz w:val="24"/>
          <w:szCs w:val="24"/>
        </w:rPr>
        <w:t>:  Dr. Nagy Zoltán képviselő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i/>
          <w:sz w:val="24"/>
          <w:szCs w:val="24"/>
        </w:rPr>
      </w:pPr>
      <w:r w:rsidRPr="00A517BB">
        <w:rPr>
          <w:rFonts w:ascii="Times New Roman" w:hAnsi="Times New Roman"/>
          <w:i/>
          <w:sz w:val="24"/>
          <w:szCs w:val="24"/>
        </w:rPr>
        <w:t>A lakosság köréből nem jelent meg senki.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i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Damjanovics József polgármester</w:t>
      </w:r>
      <w:r w:rsidRPr="00A517BB">
        <w:rPr>
          <w:rFonts w:ascii="Times New Roman" w:hAnsi="Times New Roman"/>
          <w:sz w:val="24"/>
          <w:szCs w:val="24"/>
        </w:rPr>
        <w:t>: Köszönti az ülésen megjelent képviselő társait, a jegyzőt és a jegyzőkönyvvezetőt.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A jelenléti ív alapján megállapítja, hogy az öt fő képviselő-testületi tagok közül jelen van négy fő, így az ülés határozatképes. Dr. Nagy Zoltán képviselő távol maradását előzetesen bejelentette.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Javasolja, hogy a meghívóban szereplő napirendi pontok kerüljenek megtárgyalásra, mely szerint:</w:t>
      </w:r>
    </w:p>
    <w:p w:rsidR="00141837" w:rsidRDefault="00141837" w:rsidP="001F0918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141837" w:rsidRPr="00A517BB" w:rsidRDefault="00141837" w:rsidP="001F0918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141837" w:rsidRPr="00A517BB" w:rsidRDefault="00141837" w:rsidP="009F5B8A">
      <w:pPr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Napirend: </w:t>
      </w:r>
    </w:p>
    <w:p w:rsidR="00141837" w:rsidRPr="00A517BB" w:rsidRDefault="00141837" w:rsidP="006912B9">
      <w:pPr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Gógánfa Község Önkormányzata Képviselő-testületének 2014. évi költségvetési rendelet módosítása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Gógánfa Község Önkormányzata Képviselő-testületének 2014. évi I. félévi gazdálkodásáról szóló beszámoló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Gógánfai Közös Önkormányzati Hivatal előirányzat módosítása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Bencze Gyöngyi jegyző</w:t>
      </w:r>
    </w:p>
    <w:p w:rsidR="00141837" w:rsidRPr="00A517BB" w:rsidRDefault="00141837" w:rsidP="00BD6263">
      <w:pPr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Gógánfai Közös Önkormányzati Hivatal 2014. évi I. félévi gazdálkodásáról beszámoló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Bencze Gyöngyi jegyző</w:t>
      </w:r>
    </w:p>
    <w:p w:rsidR="00141837" w:rsidRPr="00A517BB" w:rsidRDefault="00141837" w:rsidP="00BD6263">
      <w:pPr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Belső ellenőrzési jelentés a helyi adóztatási tevékenység ellenőrzéséről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Helyi adórendeletek felülvizsgálata, rendelet módosítás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Nem közművel összegyűjtött háztartási szennyvíz begyűjtésére vonatkozó közszolgáltatás igénybevételéről szóló rendelet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Gógánfa Község Önkormányzat Ingatlanvagyon-kataszter ajánlat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Jelentés az önkormányzat 2014. évi pénzügyi helyzetéről, valamint a későbbi éveket terhelő pénzügyi determinációkról, kötelezettségekről 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Előterjesztő: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141837" w:rsidRPr="00A517BB" w:rsidRDefault="00141837" w:rsidP="00BD6263">
      <w:pPr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Helyi Esélyegyenlőségi Program felülvizsgálata</w:t>
      </w:r>
    </w:p>
    <w:p w:rsidR="00141837" w:rsidRPr="00A517BB" w:rsidRDefault="00141837" w:rsidP="00BD626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Előterjesztő: Damjanovics József polgármester </w:t>
      </w:r>
    </w:p>
    <w:p w:rsidR="00141837" w:rsidRPr="00A517BB" w:rsidRDefault="00141837" w:rsidP="00BD6263">
      <w:pPr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Vegyes ügyek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A517BB">
        <w:rPr>
          <w:rFonts w:ascii="Times New Roman" w:hAnsi="Times New Roman"/>
          <w:i/>
          <w:sz w:val="24"/>
          <w:szCs w:val="24"/>
        </w:rPr>
        <w:t>A polgármester napirendi pontokra vonatkozó javaslatát a képviselő-testület határozathozatal – ellenszavazat és tartózkodás - nélkül egyhangúlag elfogadta.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Napirendi pontok tárgyalása: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4B619F">
      <w:pPr>
        <w:widowControl/>
        <w:suppressAutoHyphens w:val="0"/>
        <w:ind w:left="705" w:hanging="70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1./</w:t>
      </w:r>
      <w:r w:rsidRPr="00A517BB">
        <w:rPr>
          <w:rFonts w:ascii="Times New Roman" w:hAnsi="Times New Roman"/>
          <w:b/>
          <w:sz w:val="24"/>
          <w:szCs w:val="24"/>
          <w:u w:val="single"/>
        </w:rPr>
        <w:tab/>
        <w:t xml:space="preserve">Gógánfa Község Önkormányzata Képviselő-testületének 2014. évi költségvetési rendelet módosítása </w:t>
      </w:r>
    </w:p>
    <w:p w:rsidR="00141837" w:rsidRPr="00A517BB" w:rsidRDefault="00141837" w:rsidP="00F85463">
      <w:pPr>
        <w:ind w:left="720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Előterjesztő: Damjanovics József polgármester 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4B619F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/Az írásos előterjesztés a jegyzőkönyv mellékletét képezi./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Damjanovics József polgármester</w:t>
      </w:r>
      <w:r w:rsidRPr="00A517BB">
        <w:rPr>
          <w:rFonts w:ascii="Times New Roman" w:hAnsi="Times New Roman"/>
          <w:sz w:val="24"/>
          <w:szCs w:val="24"/>
        </w:rPr>
        <w:t xml:space="preserve">: </w:t>
      </w:r>
      <w:r w:rsidRPr="00E3752B">
        <w:rPr>
          <w:rFonts w:ascii="Times New Roman" w:hAnsi="Times New Roman"/>
          <w:sz w:val="24"/>
          <w:szCs w:val="24"/>
        </w:rPr>
        <w:t>A</w:t>
      </w:r>
      <w:r w:rsidRPr="00A517BB">
        <w:rPr>
          <w:rFonts w:ascii="Times New Roman" w:hAnsi="Times New Roman"/>
          <w:sz w:val="24"/>
          <w:szCs w:val="24"/>
        </w:rPr>
        <w:t>z előterjesztésben szereplő pénzösszeget a hivatal pluszként kapta, mely beépítésre került az önkormányzat költségvetésébe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is</w:t>
      </w:r>
      <w:r w:rsidRPr="00A517BB">
        <w:rPr>
          <w:rFonts w:ascii="Times New Roman" w:hAnsi="Times New Roman"/>
          <w:sz w:val="24"/>
          <w:szCs w:val="24"/>
        </w:rPr>
        <w:t>. Emiatt kellett módosítani a költségvetési rendeletet.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Marton Márta pénzügyi főelőadó:</w:t>
      </w:r>
      <w:r w:rsidRPr="00A517BB">
        <w:rPr>
          <w:rFonts w:ascii="Times New Roman" w:hAnsi="Times New Roman"/>
          <w:b/>
          <w:sz w:val="24"/>
          <w:szCs w:val="24"/>
        </w:rPr>
        <w:t xml:space="preserve"> </w:t>
      </w:r>
      <w:r w:rsidRPr="00E3752B">
        <w:rPr>
          <w:rFonts w:ascii="Times New Roman" w:hAnsi="Times New Roman"/>
          <w:b/>
          <w:sz w:val="24"/>
          <w:szCs w:val="24"/>
        </w:rPr>
        <w:t>A</w:t>
      </w:r>
      <w:r w:rsidRPr="00A517BB">
        <w:rPr>
          <w:rFonts w:ascii="Times New Roman" w:hAnsi="Times New Roman"/>
          <w:sz w:val="24"/>
          <w:szCs w:val="24"/>
        </w:rPr>
        <w:t>nnyit szeretne hozzátenni, hogy 944 e Ft előző évi normatív visszafizetés volt az önkormányzatnak, mely a gyermekétkeztetésből adódott. Ez az összeg az önkormányzatok között – igénybevétel alapján – fel lett osztva.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A91853">
      <w:pPr>
        <w:pStyle w:val="BodyTextIndent"/>
        <w:ind w:left="0" w:firstLine="0"/>
        <w:rPr>
          <w:iCs/>
        </w:rPr>
      </w:pPr>
      <w:r w:rsidRPr="00A517BB">
        <w:rPr>
          <w:b/>
          <w:iCs/>
          <w:u w:val="single"/>
        </w:rPr>
        <w:t>Damjanovics József polgármester:</w:t>
      </w:r>
      <w:r w:rsidRPr="00A517BB">
        <w:rPr>
          <w:iCs/>
        </w:rPr>
        <w:t xml:space="preserve"> </w:t>
      </w:r>
      <w:r w:rsidRPr="00E3752B">
        <w:rPr>
          <w:iCs/>
        </w:rPr>
        <w:t>M</w:t>
      </w:r>
      <w:r w:rsidRPr="00A517BB">
        <w:rPr>
          <w:iCs/>
        </w:rPr>
        <w:t>egköszöni a pénzügyi főelőadó szóbeli kiegészítését, és kéri a képviselő-testület tagjait, amennyiben egyetértenek Gógánfa Község Önkormányzata 2014. évi költségvetési rendeletének módosításával, kézfeltartással szavazzanak.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A91853">
      <w:pPr>
        <w:pStyle w:val="NoSpacing"/>
        <w:jc w:val="both"/>
        <w:rPr>
          <w:i/>
        </w:rPr>
      </w:pPr>
      <w:r w:rsidRPr="00A517BB">
        <w:rPr>
          <w:i/>
        </w:rPr>
        <w:t>Gógánfa Község Önkormányzatának Képviselő-testülete egyhangúlag, 4 igen szavazattal – ellenszavazat és tartózkodás nélkül – a következő rendeletet alkotja: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D26C3F" w:rsidRDefault="00141837" w:rsidP="00D26C3F">
      <w:pPr>
        <w:spacing w:line="100" w:lineRule="atLeast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D26C3F">
        <w:rPr>
          <w:rFonts w:ascii="Times New Roman" w:hAnsi="Times New Roman"/>
          <w:b/>
          <w:sz w:val="24"/>
          <w:szCs w:val="24"/>
          <w:u w:val="single"/>
        </w:rPr>
        <w:t>Gógánfa Község Önkormányzata Képviselő-testületének</w:t>
      </w:r>
    </w:p>
    <w:p w:rsidR="00141837" w:rsidRPr="00A517BB" w:rsidRDefault="00141837" w:rsidP="00F12EAE">
      <w:pPr>
        <w:pStyle w:val="NoSpacing"/>
        <w:jc w:val="center"/>
        <w:rPr>
          <w:b/>
          <w:u w:val="single"/>
        </w:rPr>
      </w:pPr>
      <w:r>
        <w:rPr>
          <w:b/>
          <w:u w:val="single"/>
        </w:rPr>
        <w:t>6/2014.(</w:t>
      </w:r>
      <w:r w:rsidRPr="00E3752B">
        <w:rPr>
          <w:b/>
          <w:u w:val="single"/>
        </w:rPr>
        <w:t>X.6.)</w:t>
      </w:r>
      <w:r w:rsidRPr="00A517BB">
        <w:rPr>
          <w:b/>
          <w:u w:val="single"/>
        </w:rPr>
        <w:t xml:space="preserve"> önkormányzati rendelet</w:t>
      </w:r>
      <w:r>
        <w:rPr>
          <w:b/>
          <w:u w:val="single"/>
        </w:rPr>
        <w:t>e</w:t>
      </w:r>
    </w:p>
    <w:p w:rsidR="00141837" w:rsidRPr="00A517BB" w:rsidRDefault="00141837" w:rsidP="00F12EAE">
      <w:pPr>
        <w:pStyle w:val="NoSpacing"/>
        <w:jc w:val="center"/>
        <w:rPr>
          <w:b/>
          <w:u w:val="single"/>
        </w:rPr>
      </w:pPr>
      <w:r w:rsidRPr="00A517BB">
        <w:rPr>
          <w:b/>
          <w:u w:val="single"/>
        </w:rPr>
        <w:t>az Önkormányzat 1/2014.(III.6.) költségvetési rendeletének módosításáról</w:t>
      </w:r>
    </w:p>
    <w:p w:rsidR="00141837" w:rsidRDefault="00141837" w:rsidP="00A91853">
      <w:pPr>
        <w:pStyle w:val="BodyTextIndent"/>
        <w:ind w:left="0" w:firstLine="0"/>
        <w:rPr>
          <w:iCs/>
        </w:rPr>
      </w:pPr>
    </w:p>
    <w:p w:rsidR="00141837" w:rsidRPr="00A517BB" w:rsidRDefault="00141837" w:rsidP="00A91853">
      <w:pPr>
        <w:pStyle w:val="BodyTextIndent"/>
        <w:ind w:left="0" w:firstLine="0"/>
        <w:rPr>
          <w:iCs/>
        </w:rPr>
      </w:pPr>
    </w:p>
    <w:p w:rsidR="00141837" w:rsidRPr="00E3752B" w:rsidRDefault="00141837" w:rsidP="00F12EAE">
      <w:pPr>
        <w:spacing w:line="100" w:lineRule="atLeast"/>
        <w:jc w:val="center"/>
        <w:rPr>
          <w:rFonts w:ascii="Times New Roman" w:hAnsi="Times New Roman"/>
          <w:i/>
          <w:sz w:val="24"/>
          <w:szCs w:val="24"/>
        </w:rPr>
      </w:pPr>
      <w:r w:rsidRPr="00E3752B">
        <w:rPr>
          <w:rFonts w:ascii="Times New Roman" w:hAnsi="Times New Roman"/>
          <w:i/>
          <w:sz w:val="24"/>
          <w:szCs w:val="24"/>
        </w:rPr>
        <w:t>/A rendelet a jegyzőkönyv melléklete/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A91853">
      <w:pPr>
        <w:widowControl/>
        <w:suppressAutoHyphens w:val="0"/>
        <w:ind w:left="705" w:hanging="70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2./</w:t>
      </w:r>
      <w:r w:rsidRPr="00A517BB">
        <w:rPr>
          <w:rFonts w:ascii="Times New Roman" w:hAnsi="Times New Roman"/>
          <w:b/>
          <w:sz w:val="24"/>
          <w:szCs w:val="24"/>
          <w:u w:val="single"/>
        </w:rPr>
        <w:tab/>
        <w:t xml:space="preserve">Gógánfa Község Önkormányzata Képviselő-testületének 2014. évi I. félévi gazdálkodásáról szóló beszámoló </w:t>
      </w:r>
    </w:p>
    <w:p w:rsidR="00141837" w:rsidRPr="00A517BB" w:rsidRDefault="00141837" w:rsidP="00A91853">
      <w:pPr>
        <w:pStyle w:val="BodyTextIndent"/>
        <w:ind w:left="0" w:firstLine="0"/>
        <w:rPr>
          <w:b/>
          <w:iCs/>
          <w:u w:val="single"/>
        </w:rPr>
      </w:pPr>
      <w:r w:rsidRPr="00A517BB">
        <w:rPr>
          <w:b/>
          <w:iCs/>
        </w:rPr>
        <w:tab/>
      </w:r>
      <w:r w:rsidRPr="00A517BB">
        <w:rPr>
          <w:b/>
          <w:iCs/>
          <w:u w:val="single"/>
        </w:rPr>
        <w:t>Előterjesztő: Damjanovics József polgármester</w:t>
      </w:r>
    </w:p>
    <w:p w:rsidR="00141837" w:rsidRPr="00A517BB" w:rsidRDefault="00141837" w:rsidP="00A91853">
      <w:pPr>
        <w:pStyle w:val="BodyTextIndent"/>
        <w:ind w:left="0" w:firstLine="0"/>
        <w:rPr>
          <w:iCs/>
        </w:rPr>
      </w:pPr>
    </w:p>
    <w:p w:rsidR="00141837" w:rsidRPr="00A517BB" w:rsidRDefault="00141837" w:rsidP="00A91853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/Az írásos előterjeszt és a jegyzőkönyv mellékletét képezi./</w:t>
      </w:r>
    </w:p>
    <w:p w:rsidR="00141837" w:rsidRPr="00A517BB" w:rsidRDefault="00141837" w:rsidP="00A91853">
      <w:pPr>
        <w:pStyle w:val="BodyTextIndent"/>
        <w:ind w:left="0" w:firstLine="0"/>
        <w:rPr>
          <w:iCs/>
        </w:rPr>
      </w:pPr>
    </w:p>
    <w:p w:rsidR="00141837" w:rsidRPr="00A517BB" w:rsidRDefault="00141837" w:rsidP="00A91853">
      <w:pPr>
        <w:pStyle w:val="BodyTextIndent"/>
        <w:ind w:left="0" w:firstLine="0"/>
        <w:rPr>
          <w:iCs/>
        </w:rPr>
      </w:pPr>
    </w:p>
    <w:p w:rsidR="00141837" w:rsidRPr="00A517BB" w:rsidRDefault="00141837" w:rsidP="00A91853">
      <w:pPr>
        <w:pStyle w:val="BodyTextIndent"/>
        <w:ind w:left="0" w:firstLine="0"/>
        <w:rPr>
          <w:iCs/>
        </w:rPr>
      </w:pPr>
      <w:r w:rsidRPr="00A517BB">
        <w:rPr>
          <w:b/>
          <w:iCs/>
          <w:u w:val="single"/>
        </w:rPr>
        <w:t>Damjanovics József polgármester</w:t>
      </w:r>
      <w:r>
        <w:rPr>
          <w:iCs/>
        </w:rPr>
        <w:t xml:space="preserve"> </w:t>
      </w:r>
      <w:r w:rsidRPr="00E3752B">
        <w:rPr>
          <w:iCs/>
        </w:rPr>
        <w:t>E</w:t>
      </w:r>
      <w:r w:rsidRPr="00A517BB">
        <w:rPr>
          <w:iCs/>
        </w:rPr>
        <w:t>lmondja, hogy a beszámoló időarányos teljesítést tükröz. Hozzáteszi, hogy a II. félévben fog realizálódni a beruházások számláinak kiegyenlítése.</w:t>
      </w:r>
    </w:p>
    <w:p w:rsidR="00141837" w:rsidRPr="00A517BB" w:rsidRDefault="00141837" w:rsidP="00A91853">
      <w:pPr>
        <w:pStyle w:val="BodyTextIndent"/>
        <w:ind w:left="0" w:firstLine="0"/>
        <w:rPr>
          <w:iCs/>
        </w:rPr>
      </w:pPr>
    </w:p>
    <w:p w:rsidR="00141837" w:rsidRPr="00A517BB" w:rsidRDefault="00141837" w:rsidP="00AF1809">
      <w:pPr>
        <w:pStyle w:val="BodyTextIndent"/>
        <w:ind w:left="0" w:firstLine="0"/>
        <w:rPr>
          <w:iCs/>
        </w:rPr>
      </w:pPr>
      <w:r w:rsidRPr="00A517BB">
        <w:rPr>
          <w:iCs/>
        </w:rPr>
        <w:t>Amennyiben a napirendi ponttal kapcsolatban kérdés és hozzászólás nincs, kérem a képviselő-testület tagjait, amennyiben egyetértenek Gógánfa Község Önkormányzatának 2014. I. félévi gazdálkodásáról szóló tájékoztatóval, kézfeltartással jelezzék.</w:t>
      </w:r>
    </w:p>
    <w:p w:rsidR="00141837" w:rsidRPr="00A517BB" w:rsidRDefault="00141837" w:rsidP="00A91853">
      <w:pPr>
        <w:pStyle w:val="BodyTextIndent"/>
        <w:ind w:left="0" w:firstLine="0"/>
        <w:rPr>
          <w:iCs/>
        </w:rPr>
      </w:pPr>
    </w:p>
    <w:p w:rsidR="00141837" w:rsidRPr="00A517BB" w:rsidRDefault="00141837" w:rsidP="00A91853">
      <w:pPr>
        <w:pStyle w:val="BodyTextIndent"/>
        <w:ind w:left="0" w:firstLine="0"/>
        <w:rPr>
          <w:iCs/>
        </w:rPr>
      </w:pPr>
    </w:p>
    <w:p w:rsidR="00141837" w:rsidRPr="00A517BB" w:rsidRDefault="00141837" w:rsidP="00AF1809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Gógánfa Község Önkormányzatának képviselő-testülete egyhangúlag, 4 igen szavazattal – ellenszavazat és tartózkodás nélkül, – meghozta az alábbi határozatot: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AF1809">
      <w:pPr>
        <w:pStyle w:val="BodyTextIndent"/>
        <w:ind w:left="2124" w:firstLine="708"/>
        <w:rPr>
          <w:b/>
          <w:iCs/>
          <w:u w:val="single"/>
        </w:rPr>
      </w:pPr>
      <w:r w:rsidRPr="00A517BB">
        <w:rPr>
          <w:b/>
          <w:iCs/>
          <w:u w:val="single"/>
        </w:rPr>
        <w:t>37/2014.(IX.24.) önkormányzati határozat</w:t>
      </w:r>
    </w:p>
    <w:p w:rsidR="00141837" w:rsidRPr="00A517BB" w:rsidRDefault="00141837" w:rsidP="00AF1809">
      <w:pPr>
        <w:ind w:left="2832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Gógánfa Község Önkormányzata Képviselő-testülete az államháztartásról szóló. 2011. évi CXCV. törvény 87.§. (1) bekezdésében foglaltakra figyelemmel Gógánfa Község Önkormányzata 2014. évi gazdálkodásának I. félévi helyzetéről szóló tájékoztatóját az előterjesztés szerint elfogadta.</w:t>
      </w:r>
    </w:p>
    <w:p w:rsidR="00141837" w:rsidRPr="00A517BB" w:rsidRDefault="00141837" w:rsidP="00AF1809">
      <w:pPr>
        <w:ind w:left="1416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AF1809">
      <w:pPr>
        <w:ind w:left="2124" w:firstLine="708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Felelős:</w:t>
      </w:r>
      <w:r w:rsidRPr="00A517BB">
        <w:rPr>
          <w:rFonts w:ascii="Times New Roman" w:hAnsi="Times New Roman"/>
          <w:sz w:val="24"/>
          <w:szCs w:val="24"/>
        </w:rPr>
        <w:t xml:space="preserve"> Damjanovics József polgármester</w:t>
      </w:r>
    </w:p>
    <w:p w:rsidR="00141837" w:rsidRPr="00A517BB" w:rsidRDefault="00141837" w:rsidP="00AF1809">
      <w:pPr>
        <w:ind w:left="2124" w:firstLine="708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Határidő:</w:t>
      </w:r>
      <w:r w:rsidRPr="00A517BB">
        <w:rPr>
          <w:rFonts w:ascii="Times New Roman" w:hAnsi="Times New Roman"/>
          <w:sz w:val="24"/>
          <w:szCs w:val="24"/>
        </w:rPr>
        <w:t xml:space="preserve"> azonnal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AF1809">
      <w:pPr>
        <w:widowControl/>
        <w:suppressAutoHyphens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3./</w:t>
      </w:r>
      <w:r w:rsidRPr="00A517BB">
        <w:rPr>
          <w:rFonts w:ascii="Times New Roman" w:hAnsi="Times New Roman"/>
          <w:b/>
          <w:sz w:val="24"/>
          <w:szCs w:val="24"/>
          <w:u w:val="single"/>
        </w:rPr>
        <w:tab/>
        <w:t xml:space="preserve">Gógánfai Közös Önkormányzati Hivatal előirányzat módosítása </w:t>
      </w:r>
    </w:p>
    <w:p w:rsidR="00141837" w:rsidRPr="00A517BB" w:rsidRDefault="00141837" w:rsidP="00AF1809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Előterjesztő: Bencze Gyöngyi jegyző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A517BB">
        <w:rPr>
          <w:rFonts w:ascii="Times New Roman" w:hAnsi="Times New Roman"/>
          <w:i/>
          <w:sz w:val="24"/>
          <w:szCs w:val="24"/>
        </w:rPr>
        <w:t>/Az írásos előterjesztés a jegyzőkönyv mellékletét képezi./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C4168D">
      <w:pPr>
        <w:pStyle w:val="BodyTextIndent"/>
        <w:ind w:left="0" w:firstLine="0"/>
        <w:rPr>
          <w:iCs/>
        </w:rPr>
      </w:pPr>
      <w:r w:rsidRPr="00A517BB">
        <w:rPr>
          <w:b/>
          <w:iCs/>
          <w:u w:val="single"/>
        </w:rPr>
        <w:t>Bencze Gyöngyi jegyző:</w:t>
      </w:r>
      <w:r>
        <w:rPr>
          <w:iCs/>
        </w:rPr>
        <w:t xml:space="preserve"> </w:t>
      </w:r>
      <w:r w:rsidRPr="00E3752B">
        <w:rPr>
          <w:iCs/>
        </w:rPr>
        <w:t>E</w:t>
      </w:r>
      <w:r w:rsidRPr="00A517BB">
        <w:rPr>
          <w:iCs/>
        </w:rPr>
        <w:t>lmondja, mint ahogy az az előterjesztésből is kitűnik, hogy az I. félévben két választás került lebonyolításra, melyre plusz normatívát kapott a hivatal. Ez az összeg nem szerepel az eredeti költségvetésben, és emiatt kell azt módosítani.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Nagy Márta képviselő: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E</w:t>
      </w:r>
      <w:r w:rsidRPr="00A517BB">
        <w:rPr>
          <w:rFonts w:ascii="Times New Roman" w:hAnsi="Times New Roman"/>
          <w:sz w:val="24"/>
          <w:szCs w:val="24"/>
        </w:rPr>
        <w:t xml:space="preserve">zzel kapcsolatban lenne kérdésem. Az előterjesztésből kitűnik, hogy az 5.235 e Ft a két választás lebonyolítására vonatkozik. El van különítve két pénzösszeg, az egyik az országgyűlési képviselő választásra átvett pénzeszköz 2.617 a másik pedig az </w:t>
      </w:r>
      <w:r w:rsidRPr="00E3752B">
        <w:rPr>
          <w:rFonts w:ascii="Times New Roman" w:hAnsi="Times New Roman"/>
          <w:sz w:val="24"/>
          <w:szCs w:val="24"/>
        </w:rPr>
        <w:t>európai parlamenti</w:t>
      </w:r>
      <w:r w:rsidRPr="00A517BB">
        <w:rPr>
          <w:rFonts w:ascii="Times New Roman" w:hAnsi="Times New Roman"/>
          <w:sz w:val="24"/>
          <w:szCs w:val="24"/>
        </w:rPr>
        <w:t xml:space="preserve"> képviselő választásra átvett pénzeszköz: 2.618 e Ft. Ha megnézzük a beszámoló elején az országgyűlési képviselőválasztás megbízási díját, az viszont csak 3.671 e Ft. 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Marton Márta pénzügyi főelőadó</w:t>
      </w:r>
      <w:r>
        <w:rPr>
          <w:rFonts w:ascii="Times New Roman" w:hAnsi="Times New Roman"/>
          <w:sz w:val="24"/>
          <w:szCs w:val="24"/>
        </w:rPr>
        <w:t xml:space="preserve">: </w:t>
      </w:r>
      <w:r w:rsidRPr="00E3752B">
        <w:rPr>
          <w:rFonts w:ascii="Times New Roman" w:hAnsi="Times New Roman"/>
          <w:sz w:val="24"/>
          <w:szCs w:val="24"/>
        </w:rPr>
        <w:t>A</w:t>
      </w:r>
      <w:r w:rsidRPr="00A517BB">
        <w:rPr>
          <w:rFonts w:ascii="Times New Roman" w:hAnsi="Times New Roman"/>
          <w:sz w:val="24"/>
          <w:szCs w:val="24"/>
        </w:rPr>
        <w:t xml:space="preserve"> 3.671 e Ft a két választásra vonatkozik, csak nem került megbontásra.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Nagy Márta képviselő: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Így</w:t>
      </w:r>
      <w:r w:rsidRPr="00A517BB">
        <w:rPr>
          <w:rFonts w:ascii="Times New Roman" w:hAnsi="Times New Roman"/>
          <w:sz w:val="24"/>
          <w:szCs w:val="24"/>
        </w:rPr>
        <w:t xml:space="preserve"> viszont nem egyértelmű, mivel az 1.054 e Ft nem egyezik meg a 2.618 e Ft-tal. Nem látom elkülönítve az EP választást az országgyűlési választástól.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Marton Márta pénzügyi főelőadó: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A</w:t>
      </w:r>
      <w:r w:rsidRPr="00A517BB">
        <w:rPr>
          <w:rFonts w:ascii="Times New Roman" w:hAnsi="Times New Roman"/>
          <w:sz w:val="24"/>
          <w:szCs w:val="24"/>
        </w:rPr>
        <w:t xml:space="preserve"> két tavaszi választás megbízási díjának összege: 3.671 e Ft nem került megbontásra, mivel egy helyre lett könyvelve az egész kiadás. A dologi az 575 e Ft-tal változott, mely teljes egészében a választásra lett fordítva.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  <w:u w:val="single"/>
        </w:rPr>
        <w:t>Damjanovics József polgármester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K</w:t>
      </w:r>
      <w:r w:rsidRPr="00A517BB">
        <w:rPr>
          <w:rFonts w:ascii="Times New Roman" w:hAnsi="Times New Roman"/>
          <w:sz w:val="24"/>
          <w:szCs w:val="24"/>
        </w:rPr>
        <w:t>érem a képviselő-testület tagjait, akik egyetértenek a Gógánfai Közös Önkormányzati Hivatal előirányzat módosításával, kézfeltartással szavazzanak.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D64850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Gógánfa Község Önkormányzatának képviselő-testülete egyhangúlag, 4 igen szavazattal – ellenszavazat és tartózkodás nélkül, – meghozta az alábbi határozatot: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EF23FB">
      <w:pPr>
        <w:pStyle w:val="BodyTextIndent"/>
        <w:ind w:left="2832" w:firstLine="0"/>
        <w:rPr>
          <w:b/>
          <w:iCs/>
          <w:u w:val="single"/>
        </w:rPr>
      </w:pPr>
      <w:r w:rsidRPr="00A517BB">
        <w:rPr>
          <w:b/>
          <w:iCs/>
          <w:u w:val="single"/>
        </w:rPr>
        <w:t>38/2014.(IX.24.) önkormányzati határozat</w:t>
      </w:r>
    </w:p>
    <w:p w:rsidR="00141837" w:rsidRPr="00A517BB" w:rsidRDefault="00141837" w:rsidP="00EF23FB">
      <w:pPr>
        <w:pStyle w:val="BodyTextIndent"/>
        <w:ind w:left="2832" w:firstLine="0"/>
        <w:rPr>
          <w:iCs/>
        </w:rPr>
      </w:pPr>
      <w:r w:rsidRPr="00A517BB">
        <w:rPr>
          <w:iCs/>
        </w:rPr>
        <w:t>Gógánfa Község Önkormányzatának Képviselő-testülete a Gógánfai Közös Önkormányzati Hivatal 2014. évi költségvetésének módosítását a melléklet szerint elfogadja.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320C6B">
      <w:pPr>
        <w:widowControl/>
        <w:suppressAutoHyphens w:val="0"/>
        <w:ind w:left="705" w:hanging="70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4./</w:t>
      </w:r>
      <w:r w:rsidRPr="00A517BB">
        <w:rPr>
          <w:rFonts w:ascii="Times New Roman" w:hAnsi="Times New Roman"/>
          <w:b/>
          <w:sz w:val="24"/>
          <w:szCs w:val="24"/>
          <w:u w:val="single"/>
        </w:rPr>
        <w:tab/>
        <w:t xml:space="preserve">Gógánfai Közös Önkormányzati Hivatal 2014. évi I. félévi gazdálkodásáról beszámoló </w:t>
      </w:r>
    </w:p>
    <w:p w:rsidR="00141837" w:rsidRPr="00A517BB" w:rsidRDefault="00141837" w:rsidP="00320C6B">
      <w:pPr>
        <w:ind w:left="7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Előterjesztő: Bencze Gyöngyi jegyző</w:t>
      </w:r>
    </w:p>
    <w:p w:rsidR="00141837" w:rsidRPr="00A517BB" w:rsidRDefault="00141837" w:rsidP="00320C6B">
      <w:pPr>
        <w:pStyle w:val="BodyTextIndent"/>
        <w:ind w:left="0" w:firstLine="0"/>
        <w:rPr>
          <w:iCs/>
        </w:rPr>
      </w:pPr>
    </w:p>
    <w:p w:rsidR="00141837" w:rsidRPr="00A517BB" w:rsidRDefault="00141837" w:rsidP="00320C6B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/Az írásos előterjesztés a jegyzőkönyv mellékletét képezi./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320C6B">
      <w:pPr>
        <w:pStyle w:val="BodyTextIndent"/>
        <w:ind w:left="0" w:firstLine="0"/>
        <w:rPr>
          <w:iCs/>
        </w:rPr>
      </w:pPr>
      <w:r w:rsidRPr="00A517BB">
        <w:rPr>
          <w:b/>
          <w:iCs/>
          <w:u w:val="single"/>
        </w:rPr>
        <w:t>Bencze Gyöngyi jegyző</w:t>
      </w:r>
      <w:r>
        <w:rPr>
          <w:iCs/>
        </w:rPr>
        <w:t xml:space="preserve"> </w:t>
      </w:r>
      <w:r w:rsidRPr="00E3752B">
        <w:rPr>
          <w:iCs/>
        </w:rPr>
        <w:t>V</w:t>
      </w:r>
      <w:r w:rsidRPr="00A517BB">
        <w:rPr>
          <w:iCs/>
        </w:rPr>
        <w:t>éleménye szerint a beszámoló nagyon visszafogott és takarékos gazdálkodást érzékeltet.</w:t>
      </w:r>
    </w:p>
    <w:p w:rsidR="00141837" w:rsidRPr="00A517BB" w:rsidRDefault="00141837" w:rsidP="00320C6B">
      <w:pPr>
        <w:pStyle w:val="BodyTextIndent"/>
        <w:ind w:left="0" w:firstLine="0"/>
        <w:rPr>
          <w:iCs/>
        </w:rPr>
      </w:pPr>
    </w:p>
    <w:p w:rsidR="00141837" w:rsidRPr="00A517BB" w:rsidRDefault="00141837" w:rsidP="00320C6B">
      <w:pPr>
        <w:pStyle w:val="BodyTextIndent"/>
        <w:ind w:left="0" w:firstLine="0"/>
        <w:rPr>
          <w:iCs/>
        </w:rPr>
      </w:pPr>
      <w:r w:rsidRPr="00A517BB">
        <w:rPr>
          <w:b/>
          <w:iCs/>
          <w:u w:val="single"/>
        </w:rPr>
        <w:t>Damjanovics József polgármester</w:t>
      </w:r>
      <w:r>
        <w:rPr>
          <w:iCs/>
        </w:rPr>
        <w:t xml:space="preserve"> </w:t>
      </w:r>
      <w:r w:rsidRPr="00E3752B">
        <w:rPr>
          <w:iCs/>
        </w:rPr>
        <w:t>K</w:t>
      </w:r>
      <w:r w:rsidRPr="00A517BB">
        <w:rPr>
          <w:iCs/>
        </w:rPr>
        <w:t>éri a képviselő-testület tagjait, aki egyetért a Gógánfai Közös Önkormányzati Hivatal 2014. I. félévi gazdálkodásáról szóló beszámolóval, kézfeltartással jelezze.</w:t>
      </w:r>
    </w:p>
    <w:p w:rsidR="00141837" w:rsidRPr="00A517BB" w:rsidRDefault="00141837" w:rsidP="00320C6B">
      <w:pPr>
        <w:pStyle w:val="BodyTextIndent"/>
        <w:ind w:left="0" w:firstLine="0"/>
        <w:rPr>
          <w:iCs/>
        </w:rPr>
      </w:pPr>
    </w:p>
    <w:p w:rsidR="00141837" w:rsidRPr="00A517BB" w:rsidRDefault="00141837" w:rsidP="00320C6B">
      <w:pPr>
        <w:pStyle w:val="BodyTextIndent"/>
        <w:ind w:left="0" w:firstLine="0"/>
        <w:rPr>
          <w:iCs/>
        </w:rPr>
      </w:pPr>
    </w:p>
    <w:p w:rsidR="00141837" w:rsidRPr="00A517BB" w:rsidRDefault="00141837" w:rsidP="00D64850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Gógánfa Község Önkormányzatának képviselő-testülete egyhangúlag, 4 igen szavazattal – ellenszavazat és tartózkodás nélkül, – meghozta az alábbi határozatot:</w:t>
      </w:r>
    </w:p>
    <w:p w:rsidR="00141837" w:rsidRPr="00A517BB" w:rsidRDefault="00141837" w:rsidP="00320C6B">
      <w:pPr>
        <w:pStyle w:val="BodyTextIndent"/>
        <w:ind w:left="0" w:firstLine="0"/>
        <w:rPr>
          <w:iCs/>
        </w:rPr>
      </w:pPr>
    </w:p>
    <w:p w:rsidR="00141837" w:rsidRPr="00A517BB" w:rsidRDefault="00141837" w:rsidP="00320C6B">
      <w:pPr>
        <w:pStyle w:val="BodyTextIndent"/>
        <w:ind w:left="708" w:firstLine="708"/>
        <w:rPr>
          <w:b/>
          <w:iCs/>
          <w:u w:val="single"/>
        </w:rPr>
      </w:pPr>
      <w:r w:rsidRPr="00A517BB">
        <w:rPr>
          <w:b/>
          <w:iCs/>
          <w:u w:val="single"/>
        </w:rPr>
        <w:t>39/2014.(09.22.) önkormányzati határozat</w:t>
      </w:r>
    </w:p>
    <w:p w:rsidR="00141837" w:rsidRPr="00A517BB" w:rsidRDefault="00141837" w:rsidP="00320C6B">
      <w:pPr>
        <w:ind w:left="1416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Gógánfa Község Önkormányzatának Képviselő-testülete az államháztartásról szóló. 2011. évi CXCV. törvény 87.§. (1) bekezdésében foglaltakra figyelemmel a Gógánfai Közös Önkormányzati Hivatal 2014. évi gazdálkodásának I. félévi helyzetéről szóló tájékoztatóját az előterjesztés szerint elfogadta.</w:t>
      </w:r>
    </w:p>
    <w:p w:rsidR="00141837" w:rsidRPr="00A517BB" w:rsidRDefault="00141837" w:rsidP="00320C6B">
      <w:pPr>
        <w:ind w:left="1416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320C6B">
      <w:pPr>
        <w:ind w:left="1416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Felelős:</w:t>
      </w:r>
      <w:r w:rsidRPr="00A517BB">
        <w:rPr>
          <w:rFonts w:ascii="Times New Roman" w:hAnsi="Times New Roman"/>
          <w:sz w:val="24"/>
          <w:szCs w:val="24"/>
        </w:rPr>
        <w:t xml:space="preserve"> Bencze Gyöngyi jegyző</w:t>
      </w:r>
    </w:p>
    <w:p w:rsidR="00141837" w:rsidRPr="00A517BB" w:rsidRDefault="00141837" w:rsidP="00320C6B">
      <w:pPr>
        <w:ind w:left="1416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Határidő:</w:t>
      </w:r>
      <w:r w:rsidRPr="00A517BB">
        <w:rPr>
          <w:rFonts w:ascii="Times New Roman" w:hAnsi="Times New Roman"/>
          <w:sz w:val="24"/>
          <w:szCs w:val="24"/>
        </w:rPr>
        <w:t xml:space="preserve"> azonnal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785242">
      <w:pPr>
        <w:widowControl/>
        <w:suppressAutoHyphens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5./</w:t>
      </w:r>
      <w:r w:rsidRPr="00A517BB">
        <w:rPr>
          <w:rFonts w:ascii="Times New Roman" w:hAnsi="Times New Roman"/>
          <w:b/>
          <w:sz w:val="24"/>
          <w:szCs w:val="24"/>
          <w:u w:val="single"/>
        </w:rPr>
        <w:tab/>
        <w:t xml:space="preserve">Belső ellenőrzési jelentés a helyi adóztatási tevékenység ellenőrzéséről </w:t>
      </w:r>
    </w:p>
    <w:p w:rsidR="00141837" w:rsidRPr="00A517BB" w:rsidRDefault="00141837" w:rsidP="00785242">
      <w:pPr>
        <w:ind w:left="7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Előterjesztő: Damjanovics József polgármester 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A517BB">
        <w:rPr>
          <w:rFonts w:ascii="Times New Roman" w:hAnsi="Times New Roman"/>
          <w:i/>
          <w:sz w:val="24"/>
          <w:szCs w:val="24"/>
        </w:rPr>
        <w:t>/Az írásos előterjesztés a jegyzőkönyv mellékletét képezi./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Damjanovics József polgármester: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A</w:t>
      </w:r>
      <w:r w:rsidRPr="00A517BB">
        <w:rPr>
          <w:rFonts w:ascii="Times New Roman" w:hAnsi="Times New Roman"/>
          <w:sz w:val="24"/>
          <w:szCs w:val="24"/>
        </w:rPr>
        <w:t xml:space="preserve"> napirendi ponttal kapcsolatosan elmondja, hogy az adóbehajtásban is történt előrelépés. Ugyanis az elmúlt években nem fordult elő, hogy a NAV-hoz fordult volna a hivatal behajtás ügyben. Sikerült behajtaniuk, nem is kis összegeket, mellyel a kintlévőségek értéke csökkent. A jövőt követően is meg kell mindent tenni annak érdekében, hogy az adók befolyjanak az önkormányzat kasszájába. 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Átadnám a szót Bencze Gyöngyi jegyzőnek: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5F324A">
      <w:pPr>
        <w:pStyle w:val="BodyTextIndent"/>
        <w:ind w:left="0" w:firstLine="0"/>
        <w:rPr>
          <w:iCs/>
        </w:rPr>
      </w:pPr>
      <w:r w:rsidRPr="00A517BB">
        <w:rPr>
          <w:b/>
          <w:iCs/>
          <w:u w:val="single"/>
        </w:rPr>
        <w:t>Bencze Gyöngyi jegyző:</w:t>
      </w:r>
      <w:r w:rsidRPr="00E3752B">
        <w:rPr>
          <w:iCs/>
        </w:rPr>
        <w:t xml:space="preserve"> T</w:t>
      </w:r>
      <w:r w:rsidRPr="00A517BB">
        <w:rPr>
          <w:iCs/>
        </w:rPr>
        <w:t>ájékoztatja a képviselő-testület tagjait, hogy a belső ellenőr is és párhuzamosan a Kormányhivatal is az adórendeleteket ellenőrizte.</w:t>
      </w:r>
    </w:p>
    <w:p w:rsidR="00141837" w:rsidRPr="00A517BB" w:rsidRDefault="00141837" w:rsidP="005F324A">
      <w:pPr>
        <w:pStyle w:val="BodyTextIndent"/>
        <w:ind w:left="0" w:firstLine="0"/>
        <w:rPr>
          <w:iCs/>
        </w:rPr>
      </w:pPr>
      <w:r w:rsidRPr="00A517BB">
        <w:rPr>
          <w:iCs/>
        </w:rPr>
        <w:t>Ezek eredményeképpen az intézkedési tervek tavalyi végrehajtását ellenőrizte a belső ellenőr. A mostani megállapítás tartalmaz egy intézkedési tervet, mely szerint az adórendeleteket, az időközben bekövetkezett jog</w:t>
      </w:r>
      <w:r>
        <w:rPr>
          <w:iCs/>
        </w:rPr>
        <w:t xml:space="preserve">szabály módosítások miatt </w:t>
      </w:r>
      <w:r w:rsidRPr="00E3752B">
        <w:rPr>
          <w:iCs/>
        </w:rPr>
        <w:t xml:space="preserve">kell </w:t>
      </w:r>
      <w:r w:rsidRPr="00A517BB">
        <w:rPr>
          <w:iCs/>
        </w:rPr>
        <w:t>módosítani.</w:t>
      </w:r>
    </w:p>
    <w:p w:rsidR="00141837" w:rsidRPr="00A517BB" w:rsidRDefault="00141837" w:rsidP="005F324A">
      <w:pPr>
        <w:pStyle w:val="BodyTextIndent"/>
        <w:ind w:left="0" w:firstLine="0"/>
        <w:rPr>
          <w:iCs/>
        </w:rPr>
      </w:pPr>
      <w:r w:rsidRPr="00A517BB">
        <w:rPr>
          <w:iCs/>
        </w:rPr>
        <w:t>Az adórendeletek felülvizsgálata meg is történt, mely a következő napirendi pont témája lesz.</w:t>
      </w:r>
    </w:p>
    <w:p w:rsidR="00141837" w:rsidRPr="00A517BB" w:rsidRDefault="00141837" w:rsidP="005F324A">
      <w:pPr>
        <w:pStyle w:val="BodyTextIndent"/>
        <w:ind w:left="0" w:firstLine="0"/>
        <w:rPr>
          <w:iCs/>
        </w:rPr>
      </w:pPr>
      <w:r w:rsidRPr="00A517BB">
        <w:rPr>
          <w:iCs/>
        </w:rPr>
        <w:t>A behajtási tevékenységet folyamatosan végezzük a kint lévőségek behajtása érdekében.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Nagy Márta képviselő: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M</w:t>
      </w:r>
      <w:r w:rsidRPr="00A517BB">
        <w:rPr>
          <w:rFonts w:ascii="Times New Roman" w:hAnsi="Times New Roman"/>
          <w:sz w:val="24"/>
          <w:szCs w:val="24"/>
        </w:rPr>
        <w:t xml:space="preserve">egkérdezi, hogy az adóhátralékosok kisebb tételű adózók, vagy van köztük nagyobb összeggel tartozó is? </w:t>
      </w:r>
      <w:r>
        <w:rPr>
          <w:rFonts w:ascii="Times New Roman" w:hAnsi="Times New Roman"/>
          <w:sz w:val="24"/>
          <w:szCs w:val="24"/>
        </w:rPr>
        <w:t xml:space="preserve">Még megkérdezném, hogy </w:t>
      </w:r>
      <w:r w:rsidRPr="00A517BB">
        <w:rPr>
          <w:rFonts w:ascii="Times New Roman" w:hAnsi="Times New Roman"/>
          <w:sz w:val="24"/>
          <w:szCs w:val="24"/>
        </w:rPr>
        <w:t>a nagyobb összeggel tartozó esetében a behajtás milyen szintű.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36D50">
        <w:rPr>
          <w:rFonts w:ascii="Times New Roman" w:hAnsi="Times New Roman"/>
          <w:b/>
          <w:sz w:val="24"/>
          <w:szCs w:val="24"/>
          <w:u w:val="single"/>
        </w:rPr>
        <w:t>Bencze Gyöngyi jegyző: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E</w:t>
      </w:r>
      <w:r w:rsidRPr="00A517BB">
        <w:rPr>
          <w:rFonts w:ascii="Times New Roman" w:hAnsi="Times New Roman"/>
          <w:sz w:val="24"/>
          <w:szCs w:val="24"/>
        </w:rPr>
        <w:t>zt a behajtási tevékenysé</w:t>
      </w:r>
      <w:r>
        <w:rPr>
          <w:rFonts w:ascii="Times New Roman" w:hAnsi="Times New Roman"/>
          <w:sz w:val="24"/>
          <w:szCs w:val="24"/>
        </w:rPr>
        <w:t>get az idei évtől erősítette</w:t>
      </w:r>
      <w:r w:rsidRPr="00A517BB">
        <w:rPr>
          <w:rFonts w:ascii="Times New Roman" w:hAnsi="Times New Roman"/>
          <w:sz w:val="24"/>
          <w:szCs w:val="24"/>
        </w:rPr>
        <w:t xml:space="preserve"> a hivatal. Történtek letiltások munkabérekből, gépjármű kivonások, NAV-os behajtás is. A bírósági végrehajtó közbenjárását és az ingatlan</w:t>
      </w:r>
      <w:r>
        <w:rPr>
          <w:rFonts w:ascii="Times New Roman" w:hAnsi="Times New Roman"/>
          <w:sz w:val="24"/>
          <w:szCs w:val="24"/>
        </w:rPr>
        <w:t>ra történő</w:t>
      </w:r>
      <w:r w:rsidRPr="00A517BB">
        <w:rPr>
          <w:rFonts w:ascii="Times New Roman" w:hAnsi="Times New Roman"/>
          <w:sz w:val="24"/>
          <w:szCs w:val="24"/>
        </w:rPr>
        <w:t xml:space="preserve"> ráterhelést még eddig nem alkalmaztuk a behajtás során.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36D50">
        <w:rPr>
          <w:rFonts w:ascii="Times New Roman" w:hAnsi="Times New Roman"/>
          <w:b/>
          <w:sz w:val="24"/>
          <w:szCs w:val="24"/>
          <w:u w:val="single"/>
        </w:rPr>
        <w:t>Damjanovics József polgármester: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A</w:t>
      </w:r>
      <w:r w:rsidRPr="00A517BB">
        <w:rPr>
          <w:rFonts w:ascii="Times New Roman" w:hAnsi="Times New Roman"/>
          <w:sz w:val="24"/>
          <w:szCs w:val="24"/>
        </w:rPr>
        <w:t>z adóbehajtás terén én is pozitív irányú változást látok az elmúlt évekhez viszonyítva. Sajnos az adóhatóságra az elkövetkezendő időszakban még nagyobb teher hárul, annál is inkább, mivel a talajterhelési adó is bevezetésre fog kerülni.</w:t>
      </w:r>
    </w:p>
    <w:p w:rsidR="00141837" w:rsidRPr="00A517BB" w:rsidRDefault="00141837" w:rsidP="005F324A">
      <w:pPr>
        <w:pStyle w:val="BodyTextIndent"/>
        <w:ind w:left="0" w:firstLine="0"/>
        <w:rPr>
          <w:iCs/>
        </w:rPr>
      </w:pPr>
      <w:r w:rsidRPr="00A517BB">
        <w:t>A</w:t>
      </w:r>
      <w:r w:rsidRPr="00A517BB">
        <w:rPr>
          <w:iCs/>
        </w:rPr>
        <w:t xml:space="preserve"> hozzászólások végezetével kérem a képviselő-testület tagjait, amennyiben egyetértenek az írásbeli előterjesztés határozati javaslatában foglaltakkal, kézfeltartással szavazzanak.</w:t>
      </w:r>
    </w:p>
    <w:p w:rsidR="00141837" w:rsidRPr="00A517BB" w:rsidRDefault="00141837" w:rsidP="005F324A">
      <w:pPr>
        <w:pStyle w:val="BodyTextIndent"/>
        <w:ind w:left="0" w:firstLine="0"/>
        <w:rPr>
          <w:iCs/>
        </w:rPr>
      </w:pPr>
    </w:p>
    <w:p w:rsidR="00141837" w:rsidRPr="00A517BB" w:rsidRDefault="00141837" w:rsidP="005F324A">
      <w:pPr>
        <w:pStyle w:val="BodyTextIndent"/>
        <w:ind w:left="0" w:firstLine="0"/>
        <w:rPr>
          <w:iCs/>
        </w:rPr>
      </w:pPr>
    </w:p>
    <w:p w:rsidR="00141837" w:rsidRPr="001379FA" w:rsidRDefault="00141837" w:rsidP="005F324A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Gógánfa Község Önkormányzatának képviselő-testülete egyhangúlag, 4 igen szavazattal – ellenszavazat és tartózkodás nélkül, – meghozta az alábbi határozatot:</w:t>
      </w:r>
    </w:p>
    <w:p w:rsidR="00141837" w:rsidRPr="00A517BB" w:rsidRDefault="00141837" w:rsidP="005F324A">
      <w:pPr>
        <w:pStyle w:val="BodyTextIndent"/>
        <w:ind w:left="0" w:firstLine="0"/>
        <w:rPr>
          <w:iCs/>
        </w:rPr>
      </w:pPr>
    </w:p>
    <w:p w:rsidR="00141837" w:rsidRPr="00A517BB" w:rsidRDefault="00141837" w:rsidP="005F324A">
      <w:pPr>
        <w:pStyle w:val="BodyTextIndent"/>
        <w:ind w:left="2832" w:firstLine="0"/>
        <w:rPr>
          <w:b/>
          <w:iCs/>
          <w:u w:val="single"/>
        </w:rPr>
      </w:pPr>
      <w:r w:rsidRPr="00A517BB">
        <w:rPr>
          <w:b/>
          <w:iCs/>
          <w:u w:val="single"/>
        </w:rPr>
        <w:t>40/2014.(I</w:t>
      </w:r>
      <w:r>
        <w:rPr>
          <w:b/>
          <w:iCs/>
          <w:u w:val="single"/>
        </w:rPr>
        <w:t>X.24.) önkormányzati határozat</w:t>
      </w:r>
    </w:p>
    <w:p w:rsidR="00141837" w:rsidRPr="00A517BB" w:rsidRDefault="00141837" w:rsidP="005F324A">
      <w:pPr>
        <w:pStyle w:val="BodyTextIndent"/>
        <w:ind w:left="2832" w:firstLine="0"/>
        <w:rPr>
          <w:iCs/>
        </w:rPr>
      </w:pPr>
      <w:r w:rsidRPr="00A517BB">
        <w:rPr>
          <w:iCs/>
        </w:rPr>
        <w:t>Gógánfa Község Önkormányzatának Képviselő-testülete a belső ellenőr által a 2013-as évről készített utóellenőrzésről szóló beszámolót elfogadja, és annak alapján az alábbi INTÉZKEDÉSI TERVET fogadja el:</w:t>
      </w:r>
    </w:p>
    <w:p w:rsidR="00141837" w:rsidRPr="00A517BB" w:rsidRDefault="00141837" w:rsidP="005F324A">
      <w:pPr>
        <w:pStyle w:val="BodyTextIndent"/>
        <w:ind w:left="2832" w:firstLine="0"/>
        <w:rPr>
          <w:iCs/>
        </w:rPr>
      </w:pPr>
    </w:p>
    <w:p w:rsidR="00141837" w:rsidRPr="00A517BB" w:rsidRDefault="00141837" w:rsidP="005F324A">
      <w:pPr>
        <w:pStyle w:val="BodyTextIndent"/>
        <w:ind w:left="3537" w:hanging="705"/>
        <w:rPr>
          <w:iCs/>
        </w:rPr>
      </w:pPr>
      <w:r w:rsidRPr="00A517BB">
        <w:rPr>
          <w:iCs/>
        </w:rPr>
        <w:t>1.</w:t>
      </w:r>
      <w:r w:rsidRPr="00A517BB">
        <w:rPr>
          <w:iCs/>
        </w:rPr>
        <w:tab/>
        <w:t>Az önkormányzat tegyen eleget a Htv. 42/B. § (1) bekezdésének megfelelően a hatályos adóügyi nyomtatványok közzétételének.</w:t>
      </w:r>
    </w:p>
    <w:p w:rsidR="00141837" w:rsidRPr="00A517BB" w:rsidRDefault="00141837" w:rsidP="005F324A">
      <w:pPr>
        <w:pStyle w:val="BodyTextIndent"/>
        <w:ind w:left="3537" w:hanging="705"/>
        <w:rPr>
          <w:iCs/>
        </w:rPr>
      </w:pPr>
      <w:r w:rsidRPr="00A517BB">
        <w:rPr>
          <w:iCs/>
        </w:rPr>
        <w:t>2.</w:t>
      </w:r>
      <w:r w:rsidRPr="00A517BB">
        <w:rPr>
          <w:iCs/>
        </w:rPr>
        <w:tab/>
        <w:t>Végezzék el a helyi adók rendeleteinek felülvizsgálatát és a hatályos jogszabályoknak megfelelően aktualizálják őket.</w:t>
      </w:r>
    </w:p>
    <w:p w:rsidR="00141837" w:rsidRPr="00A517BB" w:rsidRDefault="00141837" w:rsidP="005F324A">
      <w:pPr>
        <w:pStyle w:val="BodyTextIndent"/>
        <w:ind w:left="3537" w:hanging="705"/>
        <w:rPr>
          <w:iCs/>
        </w:rPr>
      </w:pPr>
      <w:r w:rsidRPr="00A517BB">
        <w:rPr>
          <w:iCs/>
        </w:rPr>
        <w:t>3.</w:t>
      </w:r>
      <w:r w:rsidRPr="00A517BB">
        <w:rPr>
          <w:iCs/>
        </w:rPr>
        <w:tab/>
        <w:t>Végezzenek adóhatósági ellenőrzést a bevallási kötelezettségek felderítése és az iparűzési adó bevallások adattartalmának ellenőrzése céljából a NAV adatai alapján.</w:t>
      </w:r>
    </w:p>
    <w:p w:rsidR="00141837" w:rsidRPr="00A517BB" w:rsidRDefault="00141837" w:rsidP="005F324A">
      <w:pPr>
        <w:pStyle w:val="BodyTextIndent"/>
        <w:ind w:left="3537" w:hanging="705"/>
        <w:rPr>
          <w:iCs/>
        </w:rPr>
      </w:pPr>
      <w:r w:rsidRPr="00A517BB">
        <w:rPr>
          <w:iCs/>
        </w:rPr>
        <w:t>4.</w:t>
      </w:r>
      <w:r w:rsidRPr="00A517BB">
        <w:rPr>
          <w:iCs/>
        </w:rPr>
        <w:tab/>
        <w:t>Készítsenek végrehajtási nyilvántartást a megtett intézkedésekről.</w:t>
      </w:r>
    </w:p>
    <w:p w:rsidR="00141837" w:rsidRPr="00A517BB" w:rsidRDefault="00141837" w:rsidP="005F324A">
      <w:pPr>
        <w:pStyle w:val="BodyTextIndent"/>
        <w:ind w:left="2832" w:firstLine="0"/>
        <w:rPr>
          <w:iCs/>
        </w:rPr>
      </w:pPr>
    </w:p>
    <w:p w:rsidR="00141837" w:rsidRPr="00A517BB" w:rsidRDefault="00141837" w:rsidP="005F324A">
      <w:pPr>
        <w:pStyle w:val="BodyTextIndent"/>
        <w:ind w:left="2832" w:firstLine="0"/>
        <w:rPr>
          <w:iCs/>
        </w:rPr>
      </w:pPr>
      <w:r w:rsidRPr="00611C93">
        <w:rPr>
          <w:b/>
          <w:iCs/>
        </w:rPr>
        <w:t>Határidő:</w:t>
      </w:r>
      <w:r w:rsidRPr="00A517BB">
        <w:rPr>
          <w:iCs/>
        </w:rPr>
        <w:tab/>
        <w:t>folyamatos</w:t>
      </w:r>
    </w:p>
    <w:p w:rsidR="00141837" w:rsidRPr="00A517BB" w:rsidRDefault="00141837" w:rsidP="005F324A">
      <w:pPr>
        <w:pStyle w:val="BodyTextIndent"/>
        <w:ind w:left="2832" w:firstLine="0"/>
        <w:rPr>
          <w:iCs/>
        </w:rPr>
      </w:pPr>
      <w:r w:rsidRPr="00611C93">
        <w:rPr>
          <w:b/>
          <w:iCs/>
        </w:rPr>
        <w:t>Felelős:</w:t>
      </w:r>
      <w:r w:rsidRPr="00A517BB">
        <w:rPr>
          <w:iCs/>
        </w:rPr>
        <w:tab/>
        <w:t>Damjanovics József polgármester,</w:t>
      </w:r>
    </w:p>
    <w:p w:rsidR="00141837" w:rsidRPr="00A517BB" w:rsidRDefault="00141837" w:rsidP="005F324A">
      <w:pPr>
        <w:pStyle w:val="BodyTextIndent"/>
        <w:ind w:left="2832" w:firstLine="0"/>
        <w:rPr>
          <w:iCs/>
        </w:rPr>
      </w:pPr>
      <w:r w:rsidRPr="00A517BB">
        <w:rPr>
          <w:iCs/>
        </w:rPr>
        <w:tab/>
      </w:r>
      <w:r w:rsidRPr="00A517BB">
        <w:rPr>
          <w:iCs/>
        </w:rPr>
        <w:tab/>
        <w:t>Bencze Gyöngyi jegyző,</w:t>
      </w:r>
    </w:p>
    <w:p w:rsidR="00141837" w:rsidRPr="00A517BB" w:rsidRDefault="00141837" w:rsidP="005F324A">
      <w:pPr>
        <w:pStyle w:val="BodyTextIndent"/>
        <w:ind w:left="2832" w:firstLine="0"/>
        <w:rPr>
          <w:iCs/>
        </w:rPr>
      </w:pPr>
      <w:r w:rsidRPr="00A517BB">
        <w:rPr>
          <w:iCs/>
        </w:rPr>
        <w:tab/>
      </w:r>
      <w:r w:rsidRPr="00A517BB">
        <w:rPr>
          <w:iCs/>
        </w:rPr>
        <w:tab/>
        <w:t>Vass Renáta adóügyi ügyintéző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DE41AF">
      <w:pPr>
        <w:widowControl/>
        <w:suppressAutoHyphens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6./</w:t>
      </w:r>
      <w:r w:rsidRPr="00A517BB">
        <w:rPr>
          <w:rFonts w:ascii="Times New Roman" w:hAnsi="Times New Roman"/>
          <w:b/>
          <w:sz w:val="24"/>
          <w:szCs w:val="24"/>
          <w:u w:val="single"/>
        </w:rPr>
        <w:tab/>
        <w:t xml:space="preserve">Helyi adórendeletek felülvizsgálata, rendelet módosítás </w:t>
      </w:r>
    </w:p>
    <w:p w:rsidR="00141837" w:rsidRPr="00A517BB" w:rsidRDefault="00141837" w:rsidP="00DE41AF">
      <w:pPr>
        <w:ind w:left="7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Előterjesztő: Damjanovics József polgármester </w:t>
      </w:r>
    </w:p>
    <w:p w:rsidR="00141837" w:rsidRPr="00A517BB" w:rsidRDefault="00141837" w:rsidP="00DE41AF">
      <w:pPr>
        <w:pStyle w:val="BodyTextIndent"/>
        <w:ind w:left="0" w:firstLine="0"/>
        <w:rPr>
          <w:iCs/>
        </w:rPr>
      </w:pPr>
    </w:p>
    <w:p w:rsidR="00141837" w:rsidRPr="00A517BB" w:rsidRDefault="00141837" w:rsidP="00DE41AF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/Az írásos előterjesztés a jegyzőkönyv mellékletét képezi./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843E3A">
        <w:rPr>
          <w:rFonts w:ascii="Times New Roman" w:hAnsi="Times New Roman"/>
          <w:b/>
          <w:sz w:val="24"/>
          <w:szCs w:val="24"/>
          <w:u w:val="single"/>
        </w:rPr>
        <w:t>Damjanovics József polgármester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E</w:t>
      </w:r>
      <w:r w:rsidRPr="00A517BB">
        <w:rPr>
          <w:rFonts w:ascii="Times New Roman" w:hAnsi="Times New Roman"/>
          <w:sz w:val="24"/>
          <w:szCs w:val="24"/>
        </w:rPr>
        <w:t xml:space="preserve">lmondja, hogy a rendelet-tervezetben az adók mértéke egyik adónemben sem változott. 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843E3A">
        <w:rPr>
          <w:rFonts w:ascii="Times New Roman" w:hAnsi="Times New Roman"/>
          <w:b/>
          <w:sz w:val="24"/>
          <w:szCs w:val="24"/>
          <w:u w:val="single"/>
        </w:rPr>
        <w:t>Nagy Márta képviselő: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É</w:t>
      </w:r>
      <w:r w:rsidRPr="00A517BB">
        <w:rPr>
          <w:rFonts w:ascii="Times New Roman" w:hAnsi="Times New Roman"/>
          <w:sz w:val="24"/>
          <w:szCs w:val="24"/>
        </w:rPr>
        <w:t>n még visszatérnék az előző napirendi ponthoz, miszerint a belső ellenőr azt is kifogásolta, hogy több alkalommal is módosításra került a helyi adó rendelet és ezekben a módosításokban is csak százalékos emelések szerepelnek.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71D23">
        <w:rPr>
          <w:rFonts w:ascii="Times New Roman" w:hAnsi="Times New Roman"/>
          <w:b/>
          <w:sz w:val="24"/>
          <w:szCs w:val="24"/>
          <w:u w:val="single"/>
        </w:rPr>
        <w:t>Bencze Gyöngyi jegyző: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A</w:t>
      </w:r>
      <w:r w:rsidRPr="00A517BB">
        <w:rPr>
          <w:rFonts w:ascii="Times New Roman" w:hAnsi="Times New Roman"/>
          <w:sz w:val="24"/>
          <w:szCs w:val="24"/>
        </w:rPr>
        <w:t>z előterjesztésh</w:t>
      </w:r>
      <w:r>
        <w:rPr>
          <w:rFonts w:ascii="Times New Roman" w:hAnsi="Times New Roman"/>
          <w:sz w:val="24"/>
          <w:szCs w:val="24"/>
        </w:rPr>
        <w:t xml:space="preserve">ez csatolt hatástanulmánynál </w:t>
      </w:r>
      <w:r w:rsidRPr="00E3752B">
        <w:rPr>
          <w:rFonts w:ascii="Times New Roman" w:hAnsi="Times New Roman"/>
          <w:sz w:val="24"/>
          <w:szCs w:val="24"/>
        </w:rPr>
        <w:t>került</w:t>
      </w:r>
      <w:r>
        <w:rPr>
          <w:rFonts w:ascii="Times New Roman" w:hAnsi="Times New Roman"/>
          <w:sz w:val="24"/>
          <w:szCs w:val="24"/>
        </w:rPr>
        <w:t xml:space="preserve"> megfogalmaz</w:t>
      </w:r>
      <w:r w:rsidRPr="00E3752B">
        <w:rPr>
          <w:rFonts w:ascii="Times New Roman" w:hAnsi="Times New Roman"/>
          <w:sz w:val="24"/>
          <w:szCs w:val="24"/>
        </w:rPr>
        <w:t>ásra</w:t>
      </w:r>
      <w:r w:rsidRPr="00A517BB">
        <w:rPr>
          <w:rFonts w:ascii="Times New Roman" w:hAnsi="Times New Roman"/>
          <w:sz w:val="24"/>
          <w:szCs w:val="24"/>
        </w:rPr>
        <w:t>, hogy miért is került sor az adórendelet módosítására. Egyrészt, mivel minden adónem külön rendeletben szerepelt, másrészt a rendelet nem felel meg a hatályos jogszabályoknak, ezen kívül a magasabb rendű jogszabályokat tilos beidézni a helyi adórendeletbe.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2D6C8E">
      <w:pPr>
        <w:pStyle w:val="BodyTextIndent"/>
        <w:ind w:left="0" w:firstLine="0"/>
        <w:rPr>
          <w:iCs/>
        </w:rPr>
      </w:pPr>
      <w:r w:rsidRPr="00A517BB">
        <w:rPr>
          <w:b/>
          <w:iCs/>
          <w:u w:val="single"/>
        </w:rPr>
        <w:t>Damjanovics József polgármester:</w:t>
      </w:r>
      <w:r>
        <w:rPr>
          <w:iCs/>
        </w:rPr>
        <w:t xml:space="preserve"> </w:t>
      </w:r>
      <w:r w:rsidRPr="00E3752B">
        <w:rPr>
          <w:iCs/>
        </w:rPr>
        <w:t>A</w:t>
      </w:r>
      <w:r w:rsidRPr="00A517BB">
        <w:rPr>
          <w:iCs/>
        </w:rPr>
        <w:t xml:space="preserve"> hozzászólások végeztével kérem a képviselő-testület tagjait, amennyiben egyetértenek a helyi adókról szóló rendelet megalkotásával, kézfeltartással szavazzanak.</w:t>
      </w:r>
    </w:p>
    <w:p w:rsidR="00141837" w:rsidRPr="00A517BB" w:rsidRDefault="00141837" w:rsidP="002D6C8E">
      <w:pPr>
        <w:pStyle w:val="BodyTextIndent"/>
        <w:ind w:left="0" w:firstLine="0"/>
        <w:rPr>
          <w:iCs/>
        </w:rPr>
      </w:pPr>
    </w:p>
    <w:p w:rsidR="00141837" w:rsidRPr="00A517BB" w:rsidRDefault="00141837" w:rsidP="002D6C8E">
      <w:pPr>
        <w:pStyle w:val="BodyTextIndent"/>
        <w:ind w:left="0" w:firstLine="0"/>
        <w:rPr>
          <w:iCs/>
        </w:rPr>
      </w:pPr>
    </w:p>
    <w:p w:rsidR="00141837" w:rsidRPr="00A517BB" w:rsidRDefault="00141837" w:rsidP="002D6C8E">
      <w:pPr>
        <w:pStyle w:val="NoSpacing"/>
        <w:jc w:val="both"/>
        <w:rPr>
          <w:i/>
        </w:rPr>
      </w:pPr>
      <w:r w:rsidRPr="00A517BB">
        <w:rPr>
          <w:i/>
        </w:rPr>
        <w:t>Gógánfa Község Önkormányzatának Képviselő-testülete egyhangúlag, 4 igen szavazattal – ellenszavazat és tartózkodás nélkül – a következő rendeletet alkotja:</w:t>
      </w:r>
    </w:p>
    <w:p w:rsidR="00141837" w:rsidRDefault="00141837" w:rsidP="002D6C8E">
      <w:pPr>
        <w:pStyle w:val="BodyTextIndent"/>
        <w:ind w:left="0" w:firstLine="0"/>
        <w:rPr>
          <w:iCs/>
        </w:rPr>
      </w:pPr>
    </w:p>
    <w:p w:rsidR="00141837" w:rsidRPr="00A517BB" w:rsidRDefault="00141837" w:rsidP="002D6C8E">
      <w:pPr>
        <w:pStyle w:val="BodyTextIndent"/>
        <w:ind w:left="0" w:firstLine="0"/>
        <w:rPr>
          <w:iCs/>
        </w:rPr>
      </w:pPr>
    </w:p>
    <w:p w:rsidR="00141837" w:rsidRPr="00D26C3F" w:rsidRDefault="00141837" w:rsidP="00D26C3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D26C3F">
        <w:rPr>
          <w:rFonts w:ascii="Times New Roman" w:hAnsi="Times New Roman"/>
          <w:b/>
          <w:bCs/>
          <w:sz w:val="24"/>
          <w:szCs w:val="24"/>
          <w:u w:val="single"/>
        </w:rPr>
        <w:t xml:space="preserve">Gógánfa Község Önkormányzata Képviselő-testületének </w:t>
      </w:r>
    </w:p>
    <w:p w:rsidR="00141837" w:rsidRPr="00D26C3F" w:rsidRDefault="00141837" w:rsidP="00D26C3F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D26C3F">
        <w:rPr>
          <w:rFonts w:ascii="Times New Roman" w:hAnsi="Times New Roman"/>
          <w:b/>
          <w:bCs/>
          <w:sz w:val="24"/>
          <w:szCs w:val="24"/>
          <w:u w:val="single"/>
        </w:rPr>
        <w:t xml:space="preserve">7/2014. </w:t>
      </w:r>
      <w:r w:rsidRPr="00E3752B">
        <w:rPr>
          <w:rFonts w:ascii="Times New Roman" w:hAnsi="Times New Roman"/>
          <w:b/>
          <w:bCs/>
          <w:sz w:val="24"/>
          <w:szCs w:val="24"/>
          <w:u w:val="single"/>
        </w:rPr>
        <w:t>/X.6./</w:t>
      </w:r>
      <w:r w:rsidRPr="00D26C3F">
        <w:rPr>
          <w:rFonts w:ascii="Times New Roman" w:hAnsi="Times New Roman"/>
          <w:b/>
          <w:bCs/>
          <w:sz w:val="24"/>
          <w:szCs w:val="24"/>
          <w:u w:val="single"/>
        </w:rPr>
        <w:t xml:space="preserve"> önkormányzati rendelete</w:t>
      </w:r>
      <w:r w:rsidRPr="00D26C3F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141837" w:rsidRPr="00D26C3F" w:rsidRDefault="00141837" w:rsidP="00D26C3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D26C3F">
        <w:rPr>
          <w:rFonts w:ascii="Times New Roman" w:hAnsi="Times New Roman"/>
          <w:b/>
          <w:sz w:val="24"/>
          <w:szCs w:val="24"/>
          <w:u w:val="single"/>
        </w:rPr>
        <w:t xml:space="preserve">a helyi adókról  </w:t>
      </w:r>
    </w:p>
    <w:p w:rsidR="00141837" w:rsidRPr="00A517BB" w:rsidRDefault="00141837" w:rsidP="002D6C8E">
      <w:pPr>
        <w:pStyle w:val="BodyTextIndent"/>
        <w:ind w:left="0" w:firstLine="0"/>
        <w:rPr>
          <w:iCs/>
        </w:rPr>
      </w:pPr>
    </w:p>
    <w:p w:rsidR="00141837" w:rsidRPr="00A517BB" w:rsidRDefault="00141837" w:rsidP="002D6C8E">
      <w:pPr>
        <w:pStyle w:val="BodyTextIndent"/>
        <w:ind w:left="0" w:firstLine="0"/>
        <w:rPr>
          <w:iCs/>
        </w:rPr>
      </w:pPr>
    </w:p>
    <w:p w:rsidR="00141837" w:rsidRPr="00A517BB" w:rsidRDefault="00141837" w:rsidP="001379FA">
      <w:pPr>
        <w:pStyle w:val="BodyTextIndent"/>
        <w:ind w:left="0" w:firstLine="0"/>
        <w:jc w:val="center"/>
        <w:rPr>
          <w:i/>
          <w:iCs/>
        </w:rPr>
      </w:pPr>
      <w:r w:rsidRPr="00A517BB">
        <w:rPr>
          <w:i/>
          <w:iCs/>
        </w:rPr>
        <w:t>/A rendelet a jegyzőkönyv mellékletét képezi./</w:t>
      </w:r>
    </w:p>
    <w:p w:rsidR="00141837" w:rsidRPr="00A517BB" w:rsidRDefault="00141837" w:rsidP="002D6C8E">
      <w:pPr>
        <w:pStyle w:val="BodyTextIndent"/>
        <w:ind w:left="0" w:firstLine="0"/>
        <w:rPr>
          <w:iCs/>
        </w:rPr>
      </w:pPr>
    </w:p>
    <w:p w:rsidR="00141837" w:rsidRPr="00A517BB" w:rsidRDefault="00141837" w:rsidP="002D6C8E">
      <w:pPr>
        <w:pStyle w:val="BodyTextIndent"/>
        <w:ind w:left="0" w:firstLine="0"/>
        <w:rPr>
          <w:iCs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2D6C8E">
      <w:pPr>
        <w:widowControl/>
        <w:suppressAutoHyphens w:val="0"/>
        <w:ind w:left="705" w:hanging="70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7./</w:t>
      </w:r>
      <w:r w:rsidRPr="00A517BB">
        <w:rPr>
          <w:rFonts w:ascii="Times New Roman" w:hAnsi="Times New Roman"/>
          <w:b/>
          <w:sz w:val="24"/>
          <w:szCs w:val="24"/>
          <w:u w:val="single"/>
        </w:rPr>
        <w:tab/>
        <w:t xml:space="preserve">Nem közművel összegyűjtött háztartási szennyvíz begyűjtésére vonatkozó közszolgáltatás igénybevételéről szóló rendelet </w:t>
      </w:r>
    </w:p>
    <w:p w:rsidR="00141837" w:rsidRPr="00A517BB" w:rsidRDefault="00141837" w:rsidP="002D6C8E">
      <w:pPr>
        <w:ind w:left="7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Előterjesztő: Damjanovics József polgármester </w:t>
      </w:r>
    </w:p>
    <w:p w:rsidR="00141837" w:rsidRPr="00A517BB" w:rsidRDefault="00141837" w:rsidP="002D6C8E">
      <w:pPr>
        <w:pStyle w:val="BodyTextIndent"/>
        <w:ind w:left="0" w:firstLine="0"/>
        <w:rPr>
          <w:iCs/>
        </w:rPr>
      </w:pPr>
    </w:p>
    <w:p w:rsidR="00141837" w:rsidRPr="00A517BB" w:rsidRDefault="00141837" w:rsidP="002D6C8E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/Az írásos előterjesztés a jegyzőkönyv mellékletét képezi./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71D23">
        <w:rPr>
          <w:rFonts w:ascii="Times New Roman" w:hAnsi="Times New Roman"/>
          <w:b/>
          <w:sz w:val="24"/>
          <w:szCs w:val="24"/>
          <w:u w:val="single"/>
        </w:rPr>
        <w:t>Damjanovics József polgármester: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52B">
        <w:rPr>
          <w:rFonts w:ascii="Times New Roman" w:hAnsi="Times New Roman"/>
          <w:sz w:val="24"/>
          <w:szCs w:val="24"/>
        </w:rPr>
        <w:t>T</w:t>
      </w:r>
      <w:r w:rsidRPr="00A517BB">
        <w:rPr>
          <w:rFonts w:ascii="Times New Roman" w:hAnsi="Times New Roman"/>
          <w:sz w:val="24"/>
          <w:szCs w:val="24"/>
        </w:rPr>
        <w:t>ájékoztatja a képviselő-testület tagjait, hogy azon települések esetében, ahol a csatornarendszer kiépítésre került, szükséges a fenti rendelet megalkotása. Biztosítani kell azon személyeknek is a szennyvíz elvezetését, akik a csatornarendszerre nem kötöttek rá.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16940">
      <w:pPr>
        <w:pStyle w:val="BodyTextIndent"/>
        <w:ind w:left="0" w:firstLine="0"/>
        <w:rPr>
          <w:iCs/>
        </w:rPr>
      </w:pPr>
      <w:r w:rsidRPr="00A517BB">
        <w:rPr>
          <w:b/>
          <w:iCs/>
          <w:u w:val="single"/>
        </w:rPr>
        <w:t>Bencze Gyöngyi jegyző:</w:t>
      </w:r>
      <w:r>
        <w:rPr>
          <w:iCs/>
        </w:rPr>
        <w:t xml:space="preserve"> </w:t>
      </w:r>
      <w:r w:rsidRPr="00E3752B">
        <w:rPr>
          <w:iCs/>
        </w:rPr>
        <w:t>A Kormányhivatal</w:t>
      </w:r>
      <w:r w:rsidRPr="00A517BB">
        <w:rPr>
          <w:iCs/>
        </w:rPr>
        <w:t xml:space="preserve"> törvényességi észrevételnek kell</w:t>
      </w:r>
      <w:r>
        <w:rPr>
          <w:iCs/>
        </w:rPr>
        <w:t>,</w:t>
      </w:r>
      <w:r w:rsidRPr="00A517BB">
        <w:rPr>
          <w:iCs/>
        </w:rPr>
        <w:t xml:space="preserve"> hogy eleget tegyünk e rendelet megalkotása során. A jogszabályi előírásoknak fog megfelelni ezzel a képviselő-testület. Kettős helyzet állt elő, a település lakosságának nagy része közművel fogja szállíttatni a szennyvizet, de e rendelet a lakosság azon részére vonatkozik, akik nem veszik igénybe a</w:t>
      </w:r>
      <w:r>
        <w:rPr>
          <w:iCs/>
        </w:rPr>
        <w:t xml:space="preserve"> </w:t>
      </w:r>
      <w:r w:rsidRPr="00E3752B">
        <w:rPr>
          <w:iCs/>
        </w:rPr>
        <w:t>csatorna</w:t>
      </w:r>
      <w:r w:rsidRPr="00A517BB">
        <w:rPr>
          <w:iCs/>
        </w:rPr>
        <w:t xml:space="preserve"> közműszolgáltatást. </w:t>
      </w:r>
    </w:p>
    <w:p w:rsidR="00141837" w:rsidRPr="00A517BB" w:rsidRDefault="00141837" w:rsidP="00B16940">
      <w:pPr>
        <w:pStyle w:val="BodyTextIndent"/>
        <w:ind w:left="0" w:firstLine="0"/>
        <w:rPr>
          <w:iCs/>
        </w:rPr>
      </w:pPr>
      <w:r w:rsidRPr="00A517BB">
        <w:rPr>
          <w:iCs/>
        </w:rPr>
        <w:t>Szeretném tájékozatni a képviselő-testületet, hogy e rendelet megalkotása előtt szükséges határozni a rendelet hatálybalépésének időpontjáról, a közszolgáltató, és a szennyvíz befogadó telep kiválasztásáról, és a szolgáltató szolgáltatási díjának kibontásáról.</w:t>
      </w:r>
    </w:p>
    <w:p w:rsidR="00141837" w:rsidRPr="00A517BB" w:rsidRDefault="00141837" w:rsidP="00B16940">
      <w:pPr>
        <w:pStyle w:val="BodyTextIndent"/>
        <w:ind w:left="0" w:firstLine="0"/>
        <w:rPr>
          <w:b/>
          <w:iCs/>
        </w:rPr>
      </w:pPr>
    </w:p>
    <w:p w:rsidR="00141837" w:rsidRPr="00A517BB" w:rsidRDefault="00141837" w:rsidP="00B16940">
      <w:pPr>
        <w:pStyle w:val="BodyTextIndent"/>
        <w:ind w:left="0" w:firstLine="0"/>
        <w:rPr>
          <w:iCs/>
        </w:rPr>
      </w:pPr>
      <w:r w:rsidRPr="00A517BB">
        <w:rPr>
          <w:iCs/>
        </w:rPr>
        <w:t xml:space="preserve">Az önkormányzat feladata, hogy meg kell jelölni azt a szolgáltatót, akinél a településen igénybe lehet venni e szolgáltatást. </w:t>
      </w:r>
      <w:r w:rsidRPr="00E3752B">
        <w:rPr>
          <w:iCs/>
        </w:rPr>
        <w:t>Több árajánlatot kértek, de csak egy vállalkozó tett ajánlatot</w:t>
      </w:r>
      <w:r>
        <w:rPr>
          <w:iCs/>
          <w:color w:val="FF0000"/>
        </w:rPr>
        <w:t xml:space="preserve">. </w:t>
      </w:r>
      <w:r w:rsidRPr="00A517BB">
        <w:rPr>
          <w:iCs/>
        </w:rPr>
        <w:t xml:space="preserve">A környezetünkben egy vállalkozó van, Kustos Gábor, aki rendelkezik a szükséges környezetvédelmi hatósági engedélyekkel. Megkeresésünkre adott árajánlatot, mely csak egy összefoglaló ajánlat. Ennek megbontása szükséges. 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16940">
      <w:pPr>
        <w:widowControl/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iCs/>
          <w:sz w:val="24"/>
          <w:szCs w:val="24"/>
          <w:u w:val="single"/>
        </w:rPr>
        <w:t>Damjanovics József polgármester: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E3752B">
        <w:rPr>
          <w:rFonts w:ascii="Times New Roman" w:hAnsi="Times New Roman"/>
          <w:iCs/>
          <w:sz w:val="24"/>
          <w:szCs w:val="24"/>
        </w:rPr>
        <w:t>A</w:t>
      </w:r>
      <w:r w:rsidRPr="00A517BB">
        <w:rPr>
          <w:rFonts w:ascii="Times New Roman" w:hAnsi="Times New Roman"/>
          <w:iCs/>
          <w:sz w:val="24"/>
          <w:szCs w:val="24"/>
        </w:rPr>
        <w:t xml:space="preserve"> jegyző által elmondottakat figyelembe véve kérem a képviselő-testületet, aki egyetért azzal, hogy a </w:t>
      </w:r>
      <w:r w:rsidRPr="00A517BB">
        <w:rPr>
          <w:rFonts w:ascii="Times New Roman" w:hAnsi="Times New Roman"/>
          <w:sz w:val="24"/>
          <w:szCs w:val="24"/>
        </w:rPr>
        <w:t>Nem közművel összegyűjtött háztartási szennyvíz begyűjtésére vonatkozó közszolgáltatás igénybevételéről szóló rendelet 2015. január 1-jén lépjen hatályba kézfeltartással szavazzon.</w:t>
      </w:r>
    </w:p>
    <w:p w:rsidR="00141837" w:rsidRPr="00A517BB" w:rsidRDefault="00141837" w:rsidP="00B16940">
      <w:pPr>
        <w:widowControl/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Kérem továbbá a képviselő-testületet, aki egyetért azzal, hogy a rendeletben, a szennyvíz begyűjtésével Kustos Gábor </w:t>
      </w:r>
      <w:r>
        <w:rPr>
          <w:rFonts w:ascii="Times New Roman" w:hAnsi="Times New Roman"/>
          <w:sz w:val="24"/>
          <w:szCs w:val="24"/>
        </w:rPr>
        <w:t xml:space="preserve">vállalkozó, mint </w:t>
      </w:r>
      <w:r w:rsidRPr="00A517BB">
        <w:rPr>
          <w:rFonts w:ascii="Times New Roman" w:hAnsi="Times New Roman"/>
          <w:sz w:val="24"/>
          <w:szCs w:val="24"/>
        </w:rPr>
        <w:t>közszolgáltató szerepeljen, illetőleg a begyűjtött szennyvíz a sümegi Szennyvíz tisztító telepre kerüljön beszállításra, kézfeltartással szavazzanak.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D64850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Gógánfa Község Önkormányzatának képviselő-testülete egyhangúlag, 4 igen szavazattal – ellenszavazat és tartózkodás nélkül, – meghozta az alábbi határozatot:</w:t>
      </w:r>
    </w:p>
    <w:p w:rsidR="00141837" w:rsidRPr="00A517BB" w:rsidRDefault="00141837" w:rsidP="00B16940">
      <w:pPr>
        <w:widowControl/>
        <w:suppressAutoHyphens w:val="0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16940">
      <w:pPr>
        <w:pStyle w:val="BodyTextIndent"/>
        <w:ind w:left="0" w:firstLine="0"/>
        <w:rPr>
          <w:iCs/>
        </w:rPr>
      </w:pPr>
    </w:p>
    <w:p w:rsidR="00141837" w:rsidRPr="00A517BB" w:rsidRDefault="00141837" w:rsidP="00B16940">
      <w:pPr>
        <w:pStyle w:val="BodyTextIndent"/>
        <w:ind w:left="2832" w:firstLine="0"/>
        <w:rPr>
          <w:b/>
          <w:iCs/>
          <w:u w:val="single"/>
        </w:rPr>
      </w:pPr>
      <w:r w:rsidRPr="00A517BB">
        <w:rPr>
          <w:b/>
          <w:iCs/>
          <w:u w:val="single"/>
        </w:rPr>
        <w:t xml:space="preserve">41/2014.(IX.24.) </w:t>
      </w:r>
      <w:r>
        <w:rPr>
          <w:b/>
          <w:iCs/>
          <w:u w:val="single"/>
        </w:rPr>
        <w:t>önkormányzati határozat</w:t>
      </w:r>
    </w:p>
    <w:p w:rsidR="00141837" w:rsidRPr="00A517BB" w:rsidRDefault="00141837" w:rsidP="00CE210C">
      <w:pPr>
        <w:pStyle w:val="BodyTextIndent"/>
        <w:numPr>
          <w:ilvl w:val="0"/>
          <w:numId w:val="10"/>
        </w:numPr>
      </w:pPr>
      <w:r w:rsidRPr="00A517BB">
        <w:rPr>
          <w:iCs/>
        </w:rPr>
        <w:t xml:space="preserve">Gógánfa Község Önkormányzatának Képviselő-testülete a </w:t>
      </w:r>
      <w:r w:rsidRPr="00A517BB">
        <w:t>Nem közművel összegyűjtött háztartási szennyvíz begyűjtésére vonatkozó közszolgáltatás igénybevételéről szóló rendelet hatályba lépésének időpontjául 2015. január 1-jét jelöli meg.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CE210C">
      <w:pPr>
        <w:pStyle w:val="BodyTextIndent"/>
        <w:numPr>
          <w:ilvl w:val="0"/>
          <w:numId w:val="10"/>
        </w:numPr>
      </w:pPr>
      <w:r w:rsidRPr="00A517BB">
        <w:rPr>
          <w:iCs/>
        </w:rPr>
        <w:t xml:space="preserve">Gógánfa Község Önkormányzatának Képviselő-testülete a </w:t>
      </w:r>
      <w:r w:rsidRPr="00A517BB">
        <w:t xml:space="preserve">Nem közművel összegyűjtött háztartási szennyvíz begyűjtésére vonatkozó közszolgáltatás igénybevételéről szóló rendelet közszolgáltatójául: Kustos Gábor </w:t>
      </w:r>
      <w:r w:rsidRPr="00E3752B">
        <w:t>8330 Sümeg Építők u. 1. szám alatti székhelyű</w:t>
      </w:r>
      <w:r>
        <w:rPr>
          <w:color w:val="FF0000"/>
        </w:rPr>
        <w:t xml:space="preserve"> </w:t>
      </w:r>
      <w:r w:rsidRPr="00A517BB">
        <w:t xml:space="preserve">vállalkozót jelöli meg. Egyidejűleg az ingatlanokon keletkező szennyvíz befogadásául a sümegi </w:t>
      </w:r>
      <w:r w:rsidRPr="00E3752B">
        <w:t>DRV Zrt</w:t>
      </w:r>
      <w:r>
        <w:rPr>
          <w:color w:val="FF0000"/>
        </w:rPr>
        <w:t xml:space="preserve">. </w:t>
      </w:r>
      <w:r w:rsidRPr="00A517BB">
        <w:t xml:space="preserve">Szennyvíz tisztító telepet </w:t>
      </w:r>
      <w:r>
        <w:t>határozza</w:t>
      </w:r>
      <w:r w:rsidRPr="00A517BB">
        <w:t xml:space="preserve"> meg.</w:t>
      </w:r>
    </w:p>
    <w:p w:rsidR="00141837" w:rsidRPr="00A517BB" w:rsidRDefault="00141837" w:rsidP="00CF71A1">
      <w:pPr>
        <w:pStyle w:val="BodyTextIndent"/>
        <w:ind w:left="2832" w:firstLine="0"/>
      </w:pPr>
    </w:p>
    <w:p w:rsidR="00141837" w:rsidRPr="00A517BB" w:rsidRDefault="00141837" w:rsidP="00611C93">
      <w:pPr>
        <w:pStyle w:val="BodyTextIndent"/>
        <w:ind w:left="2832" w:firstLine="360"/>
        <w:rPr>
          <w:iCs/>
        </w:rPr>
      </w:pPr>
      <w:r w:rsidRPr="00611C93">
        <w:rPr>
          <w:b/>
          <w:iCs/>
        </w:rPr>
        <w:t>Felelős:</w:t>
      </w:r>
      <w:r w:rsidRPr="00A517BB">
        <w:rPr>
          <w:iCs/>
        </w:rPr>
        <w:tab/>
        <w:t>Damjanovics József polgármester</w:t>
      </w:r>
    </w:p>
    <w:p w:rsidR="00141837" w:rsidRPr="00CE210C" w:rsidRDefault="00141837" w:rsidP="00611C93">
      <w:pPr>
        <w:pStyle w:val="BodyTextIndent"/>
        <w:ind w:left="2832" w:firstLine="360"/>
        <w:rPr>
          <w:iCs/>
          <w:color w:val="FF0000"/>
        </w:rPr>
      </w:pPr>
      <w:r w:rsidRPr="00611C93">
        <w:rPr>
          <w:b/>
          <w:iCs/>
        </w:rPr>
        <w:t>Határidő:</w:t>
      </w:r>
      <w:r>
        <w:rPr>
          <w:iCs/>
        </w:rPr>
        <w:tab/>
      </w:r>
      <w:r w:rsidRPr="00E3752B">
        <w:rPr>
          <w:iCs/>
        </w:rPr>
        <w:t>folyamatos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FF0C38">
      <w:pPr>
        <w:pStyle w:val="BodyTextIndent"/>
        <w:ind w:left="0" w:firstLine="0"/>
      </w:pPr>
      <w:r w:rsidRPr="00A517BB">
        <w:rPr>
          <w:b/>
          <w:iCs/>
          <w:u w:val="single"/>
        </w:rPr>
        <w:t>Damjanovics József polgármester:</w:t>
      </w:r>
      <w:r>
        <w:rPr>
          <w:iCs/>
        </w:rPr>
        <w:t xml:space="preserve"> </w:t>
      </w:r>
      <w:r w:rsidRPr="00E3752B">
        <w:rPr>
          <w:iCs/>
        </w:rPr>
        <w:t>A</w:t>
      </w:r>
      <w:r w:rsidRPr="00A517BB">
        <w:rPr>
          <w:iCs/>
        </w:rPr>
        <w:t xml:space="preserve"> fenti határozatok meghozatalát követően kérem a képviselő-testület tagjait, akik egyetértenek a </w:t>
      </w:r>
      <w:r w:rsidRPr="00A517BB">
        <w:t>Nem közművel összegyűjtött háztartási szennyvíz begyűjtésére vonatkozó közszolgáltatás igénybevételéről szóló rendelet-tervezetben foglaltakkal, kézfeltartással szavazzanak.</w:t>
      </w:r>
    </w:p>
    <w:p w:rsidR="00141837" w:rsidRPr="00A517BB" w:rsidRDefault="00141837" w:rsidP="00FF0C38">
      <w:pPr>
        <w:pStyle w:val="BodyTextIndent"/>
        <w:ind w:left="0" w:firstLine="0"/>
      </w:pPr>
    </w:p>
    <w:p w:rsidR="00141837" w:rsidRPr="00A517BB" w:rsidRDefault="00141837" w:rsidP="00FF0C38">
      <w:pPr>
        <w:pStyle w:val="BodyTextIndent"/>
        <w:ind w:left="0" w:firstLine="0"/>
      </w:pPr>
    </w:p>
    <w:p w:rsidR="00141837" w:rsidRPr="00A517BB" w:rsidRDefault="00141837" w:rsidP="00FF0C38">
      <w:pPr>
        <w:pStyle w:val="NoSpacing"/>
        <w:jc w:val="both"/>
        <w:rPr>
          <w:i/>
        </w:rPr>
      </w:pPr>
      <w:r w:rsidRPr="00A517BB">
        <w:rPr>
          <w:i/>
        </w:rPr>
        <w:t>Gógánfa Község Önkormányzatának Képviselő-testülete egyhangúlag, 4 igen szavazattal – ellenszavazat és tartózkodás nélkül – a következő rendeletet alkotja:</w:t>
      </w:r>
    </w:p>
    <w:p w:rsidR="00141837" w:rsidRPr="00A517BB" w:rsidRDefault="00141837" w:rsidP="00FF0C38">
      <w:pPr>
        <w:pStyle w:val="BodyTextIndent"/>
        <w:ind w:left="0" w:firstLine="0"/>
        <w:rPr>
          <w:iCs/>
        </w:rPr>
      </w:pPr>
    </w:p>
    <w:p w:rsidR="00141837" w:rsidRPr="00A517BB" w:rsidRDefault="00141837" w:rsidP="00FF0C38">
      <w:pPr>
        <w:pStyle w:val="BodyTextIndent"/>
        <w:ind w:left="0" w:firstLine="0"/>
        <w:rPr>
          <w:iCs/>
        </w:rPr>
      </w:pPr>
    </w:p>
    <w:p w:rsidR="00141837" w:rsidRDefault="00141837" w:rsidP="00D26C3F">
      <w:pPr>
        <w:jc w:val="both"/>
        <w:rPr>
          <w:i/>
          <w:szCs w:val="22"/>
        </w:rPr>
      </w:pPr>
    </w:p>
    <w:p w:rsidR="00141837" w:rsidRPr="00D26C3F" w:rsidRDefault="00141837" w:rsidP="00D26C3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D26C3F">
        <w:rPr>
          <w:rFonts w:ascii="Times New Roman" w:hAnsi="Times New Roman"/>
          <w:b/>
          <w:bCs/>
          <w:sz w:val="24"/>
          <w:szCs w:val="24"/>
          <w:u w:val="single"/>
        </w:rPr>
        <w:t xml:space="preserve">Gógánfa Község Önkormányzata Képviselő-testületének </w:t>
      </w:r>
    </w:p>
    <w:p w:rsidR="00141837" w:rsidRPr="00D26C3F" w:rsidRDefault="00141837" w:rsidP="00D26C3F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D26C3F">
        <w:rPr>
          <w:rFonts w:ascii="Times New Roman" w:hAnsi="Times New Roman"/>
          <w:b/>
          <w:bCs/>
          <w:sz w:val="24"/>
          <w:szCs w:val="24"/>
          <w:u w:val="single"/>
        </w:rPr>
        <w:t>8/2014. /</w:t>
      </w:r>
      <w:r w:rsidRPr="00E3752B">
        <w:rPr>
          <w:rFonts w:ascii="Times New Roman" w:hAnsi="Times New Roman"/>
          <w:b/>
          <w:bCs/>
          <w:sz w:val="24"/>
          <w:szCs w:val="24"/>
          <w:u w:val="single"/>
        </w:rPr>
        <w:t>X.6</w:t>
      </w:r>
      <w:r w:rsidRPr="00D26C3F">
        <w:rPr>
          <w:rFonts w:ascii="Times New Roman" w:hAnsi="Times New Roman"/>
          <w:b/>
          <w:bCs/>
          <w:sz w:val="24"/>
          <w:szCs w:val="24"/>
          <w:u w:val="single"/>
        </w:rPr>
        <w:t>./ önkormányzati rendelete</w:t>
      </w:r>
      <w:r w:rsidRPr="00D26C3F"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:rsidR="00141837" w:rsidRPr="00D26C3F" w:rsidRDefault="00141837" w:rsidP="00D26C3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D26C3F">
        <w:rPr>
          <w:rFonts w:ascii="Times New Roman" w:hAnsi="Times New Roman"/>
          <w:b/>
          <w:sz w:val="24"/>
          <w:szCs w:val="24"/>
          <w:u w:val="single"/>
        </w:rPr>
        <w:t xml:space="preserve">a nem közművel összegyűjtött háztartási szennyvíz begyűjtésére vonatkozó közszolgáltatásról    </w:t>
      </w:r>
    </w:p>
    <w:p w:rsidR="00141837" w:rsidRPr="00A517BB" w:rsidRDefault="00141837" w:rsidP="00FF0C38">
      <w:pPr>
        <w:pStyle w:val="BodyTextIndent"/>
        <w:ind w:left="0" w:firstLine="0"/>
        <w:rPr>
          <w:iCs/>
        </w:rPr>
      </w:pPr>
    </w:p>
    <w:p w:rsidR="00141837" w:rsidRPr="00A517BB" w:rsidRDefault="00141837" w:rsidP="00FF0C38">
      <w:pPr>
        <w:pStyle w:val="BodyTextIndent"/>
        <w:ind w:left="0" w:firstLine="0"/>
        <w:rPr>
          <w:iCs/>
        </w:rPr>
      </w:pPr>
    </w:p>
    <w:p w:rsidR="00141837" w:rsidRPr="00A517BB" w:rsidRDefault="00141837" w:rsidP="00611C93">
      <w:pPr>
        <w:pStyle w:val="BodyTextIndent"/>
        <w:ind w:left="0" w:firstLine="0"/>
        <w:jc w:val="center"/>
        <w:rPr>
          <w:i/>
          <w:iCs/>
        </w:rPr>
      </w:pPr>
      <w:r w:rsidRPr="00A517BB">
        <w:rPr>
          <w:i/>
          <w:iCs/>
        </w:rPr>
        <w:t>/A rendelet a jegyzőkönyv mellékletét képezi./</w:t>
      </w:r>
    </w:p>
    <w:p w:rsidR="00141837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611C93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Gógánfa Község Önkormányzatának képviselő-testülete egyhangúlag, 4 igen szavazattal – ellenszavazat és tartózkodás nélkül, – meghozta az alábbi határozatot:</w:t>
      </w:r>
    </w:p>
    <w:p w:rsidR="00141837" w:rsidRPr="00A517BB" w:rsidRDefault="00141837" w:rsidP="00611C93">
      <w:pPr>
        <w:widowControl/>
        <w:suppressAutoHyphens w:val="0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611C93">
      <w:pPr>
        <w:pStyle w:val="BodyTextIndent"/>
        <w:ind w:left="0" w:firstLine="0"/>
        <w:rPr>
          <w:iCs/>
        </w:rPr>
      </w:pPr>
    </w:p>
    <w:p w:rsidR="00141837" w:rsidRPr="00A517BB" w:rsidRDefault="00141837" w:rsidP="00611C93">
      <w:pPr>
        <w:pStyle w:val="BodyTextIndent"/>
        <w:ind w:left="2832" w:firstLine="0"/>
        <w:rPr>
          <w:b/>
          <w:iCs/>
          <w:u w:val="single"/>
        </w:rPr>
      </w:pPr>
      <w:r w:rsidRPr="00A517BB">
        <w:rPr>
          <w:b/>
          <w:iCs/>
          <w:u w:val="single"/>
        </w:rPr>
        <w:t>4</w:t>
      </w:r>
      <w:r>
        <w:rPr>
          <w:b/>
          <w:iCs/>
          <w:u w:val="single"/>
        </w:rPr>
        <w:t>2</w:t>
      </w:r>
      <w:r w:rsidRPr="00A517BB">
        <w:rPr>
          <w:b/>
          <w:iCs/>
          <w:u w:val="single"/>
        </w:rPr>
        <w:t xml:space="preserve">/2014.(IX.24.) </w:t>
      </w:r>
      <w:r>
        <w:rPr>
          <w:b/>
          <w:iCs/>
          <w:u w:val="single"/>
        </w:rPr>
        <w:t>önkormányzati határozat</w:t>
      </w:r>
    </w:p>
    <w:p w:rsidR="00141837" w:rsidRPr="00611C93" w:rsidRDefault="00141837" w:rsidP="00611C93">
      <w:pPr>
        <w:spacing w:line="100" w:lineRule="atLeast"/>
        <w:ind w:left="2832"/>
        <w:jc w:val="both"/>
        <w:rPr>
          <w:rFonts w:ascii="Times New Roman" w:hAnsi="Times New Roman"/>
          <w:iCs/>
          <w:sz w:val="24"/>
          <w:szCs w:val="24"/>
        </w:rPr>
      </w:pPr>
      <w:r w:rsidRPr="00611C93">
        <w:rPr>
          <w:rFonts w:ascii="Times New Roman" w:hAnsi="Times New Roman"/>
          <w:iCs/>
          <w:sz w:val="24"/>
          <w:szCs w:val="24"/>
        </w:rPr>
        <w:t xml:space="preserve">Gógánfa Község Önkormányzatának Képviselő-testülete felkéri Kustos Gábor 8330 Sümeg Építők u. 1. szám alatti székhelyű vállalkozást, hogy a nem közművel összegyűjtött szennyvíz közszolgáltatási díjára az árajánlatát egészítse ki. </w:t>
      </w:r>
    </w:p>
    <w:p w:rsidR="00141837" w:rsidRPr="00611C93" w:rsidRDefault="00141837" w:rsidP="00611C93">
      <w:pPr>
        <w:spacing w:line="100" w:lineRule="atLeast"/>
        <w:ind w:left="2124" w:firstLine="708"/>
        <w:jc w:val="both"/>
        <w:rPr>
          <w:rFonts w:ascii="Times New Roman" w:hAnsi="Times New Roman"/>
          <w:iCs/>
          <w:sz w:val="24"/>
          <w:szCs w:val="24"/>
        </w:rPr>
      </w:pPr>
      <w:r w:rsidRPr="00611C93">
        <w:rPr>
          <w:rFonts w:ascii="Times New Roman" w:hAnsi="Times New Roman"/>
          <w:iCs/>
          <w:sz w:val="24"/>
          <w:szCs w:val="24"/>
        </w:rPr>
        <w:t xml:space="preserve">Felhatalmazzák a polgármestert, hogy az ügyben eljárjon. </w:t>
      </w:r>
    </w:p>
    <w:p w:rsidR="00141837" w:rsidRPr="00611C93" w:rsidRDefault="00141837" w:rsidP="00611C93">
      <w:pPr>
        <w:spacing w:line="100" w:lineRule="atLeast"/>
        <w:jc w:val="both"/>
        <w:rPr>
          <w:rFonts w:ascii="Times New Roman" w:hAnsi="Times New Roman"/>
          <w:iCs/>
          <w:sz w:val="24"/>
          <w:szCs w:val="24"/>
        </w:rPr>
      </w:pPr>
    </w:p>
    <w:p w:rsidR="00141837" w:rsidRPr="00611C93" w:rsidRDefault="00141837" w:rsidP="00611C93">
      <w:pPr>
        <w:spacing w:line="100" w:lineRule="atLeast"/>
        <w:ind w:left="2124" w:firstLine="708"/>
        <w:jc w:val="both"/>
        <w:rPr>
          <w:rFonts w:ascii="Times New Roman" w:hAnsi="Times New Roman"/>
          <w:iCs/>
          <w:sz w:val="24"/>
          <w:szCs w:val="24"/>
        </w:rPr>
      </w:pPr>
      <w:r w:rsidRPr="00611C93">
        <w:rPr>
          <w:rFonts w:ascii="Times New Roman" w:hAnsi="Times New Roman"/>
          <w:b/>
          <w:iCs/>
          <w:sz w:val="24"/>
          <w:szCs w:val="24"/>
        </w:rPr>
        <w:t>Felelős:</w:t>
      </w:r>
      <w:r w:rsidRPr="00611C93">
        <w:rPr>
          <w:rFonts w:ascii="Times New Roman" w:hAnsi="Times New Roman"/>
          <w:iCs/>
          <w:sz w:val="24"/>
          <w:szCs w:val="24"/>
        </w:rPr>
        <w:t xml:space="preserve"> Damjanovics József polgármester </w:t>
      </w:r>
    </w:p>
    <w:p w:rsidR="00141837" w:rsidRPr="00611C93" w:rsidRDefault="00141837" w:rsidP="00611C93">
      <w:pPr>
        <w:spacing w:line="100" w:lineRule="atLeast"/>
        <w:ind w:left="2124" w:firstLine="708"/>
        <w:jc w:val="both"/>
        <w:rPr>
          <w:rFonts w:ascii="Times New Roman" w:hAnsi="Times New Roman"/>
          <w:iCs/>
          <w:sz w:val="24"/>
          <w:szCs w:val="24"/>
        </w:rPr>
      </w:pPr>
      <w:r w:rsidRPr="00611C93">
        <w:rPr>
          <w:rFonts w:ascii="Times New Roman" w:hAnsi="Times New Roman"/>
          <w:b/>
          <w:iCs/>
          <w:sz w:val="24"/>
          <w:szCs w:val="24"/>
        </w:rPr>
        <w:t>Határidő:</w:t>
      </w:r>
      <w:r w:rsidRPr="00611C93">
        <w:rPr>
          <w:rFonts w:ascii="Times New Roman" w:hAnsi="Times New Roman"/>
          <w:iCs/>
          <w:sz w:val="24"/>
          <w:szCs w:val="24"/>
        </w:rPr>
        <w:t xml:space="preserve"> folyamatos </w:t>
      </w:r>
    </w:p>
    <w:p w:rsidR="00141837" w:rsidRDefault="00141837" w:rsidP="00611C93">
      <w:pPr>
        <w:spacing w:line="100" w:lineRule="atLeast"/>
        <w:jc w:val="both"/>
        <w:rPr>
          <w:iCs/>
        </w:rPr>
      </w:pPr>
    </w:p>
    <w:p w:rsidR="00141837" w:rsidRDefault="00141837" w:rsidP="00611C93">
      <w:pPr>
        <w:spacing w:line="100" w:lineRule="atLeast"/>
        <w:jc w:val="both"/>
        <w:rPr>
          <w:iCs/>
        </w:rPr>
      </w:pPr>
    </w:p>
    <w:p w:rsidR="00141837" w:rsidRPr="00A517BB" w:rsidRDefault="00141837" w:rsidP="00611C93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354707">
      <w:pPr>
        <w:widowControl/>
        <w:suppressAutoHyphens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8./ Gógánfa Község Önkormányzat Ingatlanvagyon-kataszter ajánlat</w:t>
      </w:r>
    </w:p>
    <w:p w:rsidR="00141837" w:rsidRPr="00A517BB" w:rsidRDefault="00141837" w:rsidP="00D26C3F">
      <w:pPr>
        <w:ind w:left="36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Előterjesztő: Damjanovics József</w:t>
      </w: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 polgármester </w:t>
      </w:r>
    </w:p>
    <w:p w:rsidR="00141837" w:rsidRPr="00A517BB" w:rsidRDefault="00141837" w:rsidP="00354707">
      <w:pPr>
        <w:pStyle w:val="BodyTextIndent"/>
        <w:ind w:left="0" w:firstLine="0"/>
        <w:rPr>
          <w:iCs/>
        </w:rPr>
      </w:pPr>
    </w:p>
    <w:p w:rsidR="00141837" w:rsidRDefault="00141837" w:rsidP="00354707">
      <w:pPr>
        <w:pStyle w:val="BodyTextIndent"/>
        <w:ind w:left="0" w:firstLine="0"/>
        <w:rPr>
          <w:iCs/>
        </w:rPr>
      </w:pPr>
    </w:p>
    <w:p w:rsidR="00141837" w:rsidRPr="00A517BB" w:rsidRDefault="00141837" w:rsidP="00354707">
      <w:pPr>
        <w:pStyle w:val="BodyTextIndent"/>
        <w:ind w:left="0" w:firstLine="0"/>
        <w:rPr>
          <w:iCs/>
        </w:rPr>
      </w:pPr>
    </w:p>
    <w:p w:rsidR="00141837" w:rsidRPr="00A517BB" w:rsidRDefault="00141837" w:rsidP="00354707">
      <w:pPr>
        <w:pStyle w:val="BodyTextIndent"/>
        <w:ind w:left="0" w:firstLine="0"/>
        <w:rPr>
          <w:iCs/>
        </w:rPr>
      </w:pPr>
      <w:r w:rsidRPr="0032487F">
        <w:rPr>
          <w:b/>
          <w:iCs/>
          <w:u w:val="single"/>
        </w:rPr>
        <w:t>Damjanovics József polgármester</w:t>
      </w:r>
      <w:r w:rsidRPr="00A517BB">
        <w:rPr>
          <w:iCs/>
        </w:rPr>
        <w:t xml:space="preserve"> </w:t>
      </w:r>
      <w:r w:rsidRPr="00E3752B">
        <w:rPr>
          <w:iCs/>
        </w:rPr>
        <w:t>Á</w:t>
      </w:r>
      <w:r w:rsidRPr="00A517BB">
        <w:rPr>
          <w:iCs/>
        </w:rPr>
        <w:t>tadta a szót Bencze Gyöngyi jegyzőnek.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51774E">
      <w:pPr>
        <w:pStyle w:val="BodyTextIndent"/>
        <w:ind w:left="0" w:firstLine="0"/>
        <w:rPr>
          <w:iCs/>
        </w:rPr>
      </w:pPr>
      <w:r w:rsidRPr="00A517BB">
        <w:rPr>
          <w:b/>
          <w:iCs/>
          <w:u w:val="single"/>
        </w:rPr>
        <w:t>Bencze Gyöngyi jegyző:</w:t>
      </w:r>
      <w:r w:rsidRPr="00A517BB">
        <w:rPr>
          <w:iCs/>
        </w:rPr>
        <w:t xml:space="preserve"> </w:t>
      </w:r>
      <w:r w:rsidRPr="00E660AE">
        <w:rPr>
          <w:iCs/>
        </w:rPr>
        <w:t>S</w:t>
      </w:r>
      <w:r w:rsidRPr="00A517BB">
        <w:rPr>
          <w:iCs/>
        </w:rPr>
        <w:t>zóbeli kiegészítésképpen az alábbiakról tájékoztatnám a képvis</w:t>
      </w:r>
      <w:r>
        <w:rPr>
          <w:iCs/>
        </w:rPr>
        <w:t>elő-testület tagjait. 1992</w:t>
      </w:r>
      <w:r w:rsidRPr="00E660AE">
        <w:rPr>
          <w:iCs/>
        </w:rPr>
        <w:t xml:space="preserve">. évben született az a </w:t>
      </w:r>
      <w:r w:rsidRPr="00A517BB">
        <w:rPr>
          <w:iCs/>
        </w:rPr>
        <w:t>kormányrendelet</w:t>
      </w:r>
      <w:r>
        <w:rPr>
          <w:iCs/>
        </w:rPr>
        <w:t xml:space="preserve"> </w:t>
      </w:r>
      <w:r w:rsidRPr="00E660AE">
        <w:rPr>
          <w:iCs/>
        </w:rPr>
        <w:t>aminek</w:t>
      </w:r>
      <w:r w:rsidRPr="00A517BB">
        <w:rPr>
          <w:iCs/>
        </w:rPr>
        <w:t xml:space="preserve"> alapján az ingatlanvagyont kötelező vezetni. 2002-ben pedig egy újabb kormányrendelet újraszabályozta az ingatlanvagyon kateszter átdolgozását, illetve az akkori vagyon kateszter újra történő felvételét. Ez a nyilvántartás jelenleg papír alapon létezik az önkormányzatoknál, mely a mai kor követelményeinek nem felel meg, elektronikusan kell azokat nyilvántartani. Erre kértünk árajánlatot, hogy milyen összegért vezetnék fel ezt az elektronikus nyilvántartást.</w:t>
      </w:r>
    </w:p>
    <w:p w:rsidR="00141837" w:rsidRPr="00A517BB" w:rsidRDefault="00141837" w:rsidP="0051774E">
      <w:pPr>
        <w:pStyle w:val="BodyTextIndent"/>
        <w:ind w:left="0" w:firstLine="0"/>
        <w:rPr>
          <w:iCs/>
        </w:rPr>
      </w:pPr>
    </w:p>
    <w:p w:rsidR="00141837" w:rsidRPr="00A517BB" w:rsidRDefault="00141837" w:rsidP="0051774E">
      <w:pPr>
        <w:pStyle w:val="BodyTextIndent"/>
        <w:ind w:left="0" w:firstLine="0"/>
        <w:rPr>
          <w:iCs/>
        </w:rPr>
      </w:pPr>
      <w:r w:rsidRPr="00A517BB">
        <w:rPr>
          <w:iCs/>
        </w:rPr>
        <w:t>Az árajánlat alapján 1.500,- Ft a belterületi ingatlan, 800,- Ft pedig a külterületi ingatlanok vonatkozásában a nyilvántartás felvezetése.</w:t>
      </w:r>
    </w:p>
    <w:p w:rsidR="00141837" w:rsidRPr="00A517BB" w:rsidRDefault="00141837" w:rsidP="0051774E">
      <w:pPr>
        <w:pStyle w:val="BodyTextIndent"/>
        <w:ind w:left="0" w:firstLine="0"/>
        <w:rPr>
          <w:iCs/>
        </w:rPr>
      </w:pPr>
      <w:r w:rsidRPr="00A517BB">
        <w:rPr>
          <w:iCs/>
        </w:rPr>
        <w:t xml:space="preserve">Ez egyszeri költség. A rendszerkövetési díj ezen kívül szerepel még. A programhoz hozzátartozik egy eszközmodul és egy ÉCS számítás is. </w:t>
      </w:r>
    </w:p>
    <w:p w:rsidR="00141837" w:rsidRPr="00A517BB" w:rsidRDefault="00141837" w:rsidP="0051774E">
      <w:pPr>
        <w:pStyle w:val="BodyTextIndent"/>
        <w:ind w:left="0" w:firstLine="0"/>
        <w:rPr>
          <w:iCs/>
        </w:rPr>
      </w:pPr>
    </w:p>
    <w:p w:rsidR="00141837" w:rsidRPr="00A517BB" w:rsidRDefault="00141837" w:rsidP="0051774E">
      <w:pPr>
        <w:pStyle w:val="BodyTextIndent"/>
        <w:ind w:left="0" w:firstLine="0"/>
        <w:rPr>
          <w:iCs/>
        </w:rPr>
      </w:pPr>
      <w:r w:rsidRPr="00A517BB">
        <w:rPr>
          <w:b/>
          <w:iCs/>
          <w:u w:val="single"/>
        </w:rPr>
        <w:t>Marton Márta pü. főelőadó:</w:t>
      </w:r>
      <w:r>
        <w:rPr>
          <w:iCs/>
        </w:rPr>
        <w:t xml:space="preserve"> </w:t>
      </w:r>
      <w:r w:rsidRPr="00E660AE">
        <w:rPr>
          <w:iCs/>
        </w:rPr>
        <w:t>A</w:t>
      </w:r>
      <w:r w:rsidRPr="00A517BB">
        <w:rPr>
          <w:iCs/>
        </w:rPr>
        <w:t xml:space="preserve">z önkormányzat tulajdonában 43 db belterületi ingatlan van, külterületi pedig 41 db. </w:t>
      </w:r>
      <w:r>
        <w:rPr>
          <w:iCs/>
        </w:rPr>
        <w:t>A két tétel összesen:</w:t>
      </w:r>
      <w:r w:rsidRPr="00A517BB">
        <w:rPr>
          <w:iCs/>
        </w:rPr>
        <w:t xml:space="preserve"> 123.576,- Ft.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C92363">
      <w:pPr>
        <w:pStyle w:val="BodyTextIndent"/>
        <w:ind w:left="0" w:firstLine="0"/>
        <w:rPr>
          <w:iCs/>
        </w:rPr>
      </w:pPr>
      <w:r w:rsidRPr="00A517BB">
        <w:rPr>
          <w:b/>
          <w:iCs/>
          <w:u w:val="single"/>
        </w:rPr>
        <w:t>Damjanovics József polgármester:</w:t>
      </w:r>
      <w:r>
        <w:rPr>
          <w:iCs/>
        </w:rPr>
        <w:t xml:space="preserve"> </w:t>
      </w:r>
      <w:r w:rsidRPr="00E660AE">
        <w:rPr>
          <w:iCs/>
        </w:rPr>
        <w:t>A</w:t>
      </w:r>
      <w:r w:rsidRPr="00A517BB">
        <w:rPr>
          <w:iCs/>
        </w:rPr>
        <w:t>z elhangzottakat figyelembe véve, kérem a képviselő-testület tagjait, amennyiben egyetértenek azzal, hogy az ingatlanvagyon kateszteri program megrendelésre kerüljön kézfeltartással szavazzanak.</w:t>
      </w:r>
    </w:p>
    <w:p w:rsidR="00141837" w:rsidRPr="00A517BB" w:rsidRDefault="00141837" w:rsidP="00C92363">
      <w:pPr>
        <w:pStyle w:val="BodyTextIndent"/>
        <w:ind w:left="0" w:firstLine="0"/>
        <w:rPr>
          <w:iCs/>
        </w:rPr>
      </w:pPr>
    </w:p>
    <w:p w:rsidR="00141837" w:rsidRPr="00A517BB" w:rsidRDefault="00141837" w:rsidP="00C92363">
      <w:pPr>
        <w:pStyle w:val="BodyTextIndent"/>
        <w:ind w:left="0" w:firstLine="0"/>
        <w:rPr>
          <w:iCs/>
        </w:rPr>
      </w:pPr>
    </w:p>
    <w:p w:rsidR="00141837" w:rsidRPr="00A517BB" w:rsidRDefault="00141837" w:rsidP="00C92363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Gógánfa Község Önkormányzatának képviselő-testülete egyhangúlag, 4 igen szavazattal – ellenszavazat, tartózkodás és határozat hozatal nélkül – meghozta az alábbi határozatot:</w:t>
      </w:r>
    </w:p>
    <w:p w:rsidR="00141837" w:rsidRPr="00A517BB" w:rsidRDefault="00141837" w:rsidP="00C92363">
      <w:pPr>
        <w:pStyle w:val="BodyTextIndent"/>
        <w:ind w:left="0" w:firstLine="0"/>
        <w:rPr>
          <w:iCs/>
        </w:rPr>
      </w:pPr>
    </w:p>
    <w:p w:rsidR="00141837" w:rsidRPr="00A517BB" w:rsidRDefault="00141837" w:rsidP="0032487F">
      <w:pPr>
        <w:pStyle w:val="BodyTextIndent"/>
        <w:ind w:left="0" w:firstLine="0"/>
        <w:rPr>
          <w:b/>
          <w:iCs/>
          <w:u w:val="single"/>
        </w:rPr>
      </w:pPr>
    </w:p>
    <w:p w:rsidR="00141837" w:rsidRPr="00A517BB" w:rsidRDefault="00141837" w:rsidP="00C92363">
      <w:pPr>
        <w:pStyle w:val="BodyTextIndent"/>
        <w:ind w:left="2832" w:firstLine="0"/>
        <w:rPr>
          <w:b/>
          <w:iCs/>
          <w:u w:val="single"/>
        </w:rPr>
      </w:pPr>
      <w:r w:rsidRPr="00A517BB">
        <w:rPr>
          <w:b/>
          <w:iCs/>
          <w:u w:val="single"/>
        </w:rPr>
        <w:t>43/2014.(IX.24.) önkormányzati határozat</w:t>
      </w:r>
    </w:p>
    <w:p w:rsidR="00141837" w:rsidRPr="00E660AE" w:rsidRDefault="00141837" w:rsidP="0032487F">
      <w:pPr>
        <w:ind w:left="2832"/>
        <w:jc w:val="both"/>
        <w:rPr>
          <w:rFonts w:ascii="Times New Roman" w:hAnsi="Times New Roman"/>
          <w:sz w:val="24"/>
          <w:szCs w:val="24"/>
        </w:rPr>
      </w:pPr>
      <w:r w:rsidRPr="0032487F">
        <w:rPr>
          <w:rFonts w:ascii="Times New Roman" w:hAnsi="Times New Roman"/>
          <w:iCs/>
          <w:sz w:val="24"/>
          <w:szCs w:val="24"/>
        </w:rPr>
        <w:t xml:space="preserve">Gógánfa Község Önkormányzatának Képviselő-testülete </w:t>
      </w:r>
      <w:r w:rsidRPr="0032487F">
        <w:rPr>
          <w:rFonts w:ascii="Times New Roman" w:hAnsi="Times New Roman"/>
          <w:sz w:val="24"/>
          <w:szCs w:val="24"/>
        </w:rPr>
        <w:t xml:space="preserve"> </w:t>
      </w:r>
      <w:r w:rsidRPr="00E660AE">
        <w:rPr>
          <w:rFonts w:ascii="Times New Roman" w:hAnsi="Times New Roman"/>
          <w:sz w:val="24"/>
          <w:szCs w:val="24"/>
        </w:rPr>
        <w:t xml:space="preserve">úgy határozott, hogy az önkormányzati vagyonkataszter E-KATA rendszerben történő feldolgozására megbízza a DE - NÉ Szolgáltató Bt. – képviseli Deák János ügyvezető - 9431 Fertőd, Béke u. 67.szám alatti székhelyű vállalkozást. </w:t>
      </w:r>
    </w:p>
    <w:p w:rsidR="00141837" w:rsidRPr="00E660AE" w:rsidRDefault="00141837" w:rsidP="0032487F">
      <w:pPr>
        <w:ind w:left="2832"/>
        <w:jc w:val="both"/>
        <w:rPr>
          <w:rFonts w:ascii="Times New Roman" w:hAnsi="Times New Roman"/>
          <w:sz w:val="24"/>
          <w:szCs w:val="24"/>
        </w:rPr>
      </w:pPr>
      <w:r w:rsidRPr="00E660AE">
        <w:rPr>
          <w:rFonts w:ascii="Times New Roman" w:hAnsi="Times New Roman"/>
          <w:sz w:val="24"/>
          <w:szCs w:val="24"/>
        </w:rPr>
        <w:t xml:space="preserve">Felhatalmazzák a polgármestert a szerződés megkötésére. A vagyonkataszter elkészítésére szükséges fedezetet a költségvetésben biztosítják. </w:t>
      </w:r>
    </w:p>
    <w:p w:rsidR="00141837" w:rsidRPr="00E660AE" w:rsidRDefault="00141837" w:rsidP="0032487F">
      <w:pPr>
        <w:pStyle w:val="BodyTextIndent"/>
        <w:ind w:left="0" w:firstLine="0"/>
        <w:rPr>
          <w:iCs/>
        </w:rPr>
      </w:pPr>
    </w:p>
    <w:p w:rsidR="00141837" w:rsidRPr="00E660AE" w:rsidRDefault="00141837" w:rsidP="00C92363">
      <w:pPr>
        <w:pStyle w:val="BodyTextIndent"/>
        <w:ind w:left="2832" w:firstLine="0"/>
        <w:rPr>
          <w:iCs/>
        </w:rPr>
      </w:pPr>
      <w:r w:rsidRPr="00E660AE">
        <w:rPr>
          <w:iCs/>
        </w:rPr>
        <w:t>Felelős:</w:t>
      </w:r>
      <w:r w:rsidRPr="00E660AE">
        <w:rPr>
          <w:iCs/>
        </w:rPr>
        <w:tab/>
        <w:t>Damjanovics József polgármester</w:t>
      </w:r>
    </w:p>
    <w:p w:rsidR="00141837" w:rsidRPr="00E660AE" w:rsidRDefault="00141837" w:rsidP="00C92363">
      <w:pPr>
        <w:pStyle w:val="BodyTextIndent"/>
        <w:ind w:left="2832" w:firstLine="0"/>
        <w:rPr>
          <w:iCs/>
        </w:rPr>
      </w:pPr>
      <w:r w:rsidRPr="00E660AE">
        <w:rPr>
          <w:iCs/>
        </w:rPr>
        <w:t>Határidő:</w:t>
      </w:r>
      <w:r w:rsidRPr="00E660AE">
        <w:rPr>
          <w:iCs/>
        </w:rPr>
        <w:tab/>
        <w:t>folyamatos</w:t>
      </w:r>
    </w:p>
    <w:p w:rsidR="00141837" w:rsidRPr="00A517BB" w:rsidRDefault="00141837" w:rsidP="00C92363">
      <w:pPr>
        <w:pStyle w:val="BodyTextIndent"/>
        <w:ind w:left="0" w:firstLine="0"/>
        <w:rPr>
          <w:iCs/>
        </w:rPr>
      </w:pPr>
    </w:p>
    <w:p w:rsidR="00141837" w:rsidRPr="00A517BB" w:rsidRDefault="00141837" w:rsidP="00C92363">
      <w:pPr>
        <w:pStyle w:val="BodyTextIndent"/>
        <w:ind w:left="0" w:firstLine="0"/>
        <w:rPr>
          <w:iCs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C3243D">
      <w:pPr>
        <w:widowControl/>
        <w:suppressAutoHyphens w:val="0"/>
        <w:ind w:left="360" w:hanging="36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9./ Jelentés az önkormányzat 2014. évi pénzügyi helyzetéről, valamint a későbbi éveket terhelő pénzügyi determinációkról, kötelezettségekről </w:t>
      </w:r>
    </w:p>
    <w:p w:rsidR="00141837" w:rsidRPr="00A517BB" w:rsidRDefault="00141837" w:rsidP="00C3243D">
      <w:pPr>
        <w:ind w:left="36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Előterjesztő: Damjanovics József polgármester </w:t>
      </w:r>
    </w:p>
    <w:p w:rsidR="00141837" w:rsidRPr="00A517BB" w:rsidRDefault="00141837" w:rsidP="00C3243D">
      <w:pPr>
        <w:pStyle w:val="BodyTextIndent"/>
        <w:ind w:left="0" w:firstLine="0"/>
        <w:rPr>
          <w:iCs/>
        </w:rPr>
      </w:pPr>
    </w:p>
    <w:p w:rsidR="00141837" w:rsidRPr="00A517BB" w:rsidRDefault="00141837" w:rsidP="00C3243D">
      <w:pPr>
        <w:pStyle w:val="BodyTextIndent"/>
        <w:ind w:left="0" w:firstLine="0"/>
        <w:rPr>
          <w:iCs/>
        </w:rPr>
      </w:pPr>
      <w:r w:rsidRPr="00A517BB">
        <w:rPr>
          <w:i/>
          <w:iCs/>
        </w:rPr>
        <w:t>Az írásos előterjesztés a jegyzőkönyv mellékletét képezi./</w:t>
      </w:r>
    </w:p>
    <w:p w:rsidR="00141837" w:rsidRPr="00A517BB" w:rsidRDefault="00141837" w:rsidP="00C3243D">
      <w:pPr>
        <w:pStyle w:val="BodyTextIndent"/>
        <w:ind w:left="0" w:firstLine="0"/>
        <w:rPr>
          <w:iCs/>
        </w:rPr>
      </w:pPr>
    </w:p>
    <w:p w:rsidR="00141837" w:rsidRPr="00A517BB" w:rsidRDefault="00141837" w:rsidP="00C3243D">
      <w:pPr>
        <w:pStyle w:val="BodyTextIndent"/>
        <w:ind w:left="0" w:firstLine="0"/>
        <w:rPr>
          <w:iCs/>
        </w:rPr>
      </w:pPr>
    </w:p>
    <w:p w:rsidR="00141837" w:rsidRPr="00A517BB" w:rsidRDefault="00141837" w:rsidP="00C3243D">
      <w:pPr>
        <w:pStyle w:val="BodyTextIndent"/>
        <w:ind w:left="0" w:firstLine="0"/>
        <w:rPr>
          <w:iCs/>
        </w:rPr>
      </w:pPr>
      <w:r w:rsidRPr="00E63E6A">
        <w:rPr>
          <w:b/>
          <w:iCs/>
          <w:u w:val="single"/>
        </w:rPr>
        <w:t>Damjanovics József polgármester:</w:t>
      </w:r>
      <w:r w:rsidRPr="00A517BB">
        <w:rPr>
          <w:iCs/>
        </w:rPr>
        <w:t xml:space="preserve"> </w:t>
      </w:r>
      <w:r w:rsidRPr="00E660AE">
        <w:rPr>
          <w:iCs/>
        </w:rPr>
        <w:t>K</w:t>
      </w:r>
      <w:r w:rsidRPr="00A517BB">
        <w:rPr>
          <w:iCs/>
        </w:rPr>
        <w:t>iegészítésképpen elmondja, hogy a 6. oldalon szereplő „A 2014. évi alapilletmények összege, valamint az egyéb juttatások mértéke megegyezik a 2013. évi összegekkel” sort javítani kellene, mert a tavalyi év végén volt béremelés és egy havi jutalom is.</w:t>
      </w:r>
    </w:p>
    <w:p w:rsidR="00141837" w:rsidRPr="00A517BB" w:rsidRDefault="00141837" w:rsidP="003939F3">
      <w:pPr>
        <w:widowControl/>
        <w:suppressAutoHyphens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K</w:t>
      </w:r>
      <w:r w:rsidRPr="00A517BB">
        <w:rPr>
          <w:rFonts w:ascii="Times New Roman" w:hAnsi="Times New Roman"/>
          <w:iCs/>
          <w:sz w:val="24"/>
          <w:szCs w:val="24"/>
        </w:rPr>
        <w:t>érem a képviselő-testület tagjait, amennyiben egyetértenek az</w:t>
      </w:r>
      <w:r w:rsidRPr="00A517BB">
        <w:rPr>
          <w:iCs/>
          <w:sz w:val="24"/>
          <w:szCs w:val="24"/>
        </w:rPr>
        <w:t xml:space="preserve"> </w:t>
      </w:r>
      <w:r w:rsidRPr="00A517BB">
        <w:rPr>
          <w:rFonts w:ascii="Times New Roman" w:hAnsi="Times New Roman"/>
          <w:sz w:val="24"/>
          <w:szCs w:val="24"/>
        </w:rPr>
        <w:t>önkormányzat 2014. évi pénzügyi helyzetéről, valamint a későbbi éveket terhelő pénzügyi determinációkról, kötelezettségekről szóló jelentéssel a megtett kiegészítéssel együtt, kézfeltartással jelezz</w:t>
      </w:r>
      <w:r>
        <w:rPr>
          <w:rFonts w:ascii="Times New Roman" w:hAnsi="Times New Roman"/>
          <w:sz w:val="24"/>
          <w:szCs w:val="24"/>
        </w:rPr>
        <w:t>ék</w:t>
      </w:r>
      <w:r w:rsidRPr="00A517BB">
        <w:rPr>
          <w:rFonts w:ascii="Times New Roman" w:hAnsi="Times New Roman"/>
          <w:sz w:val="24"/>
          <w:szCs w:val="24"/>
        </w:rPr>
        <w:t>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3939F3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Gógánfa Község Önkormányzatának képviselő-testülete egyhangúlag, 4 igen szavazattal – ellenszavazat, tartózkodás és határozat hozatal nélkül – meghozta az alábbi határozatot:</w:t>
      </w:r>
    </w:p>
    <w:p w:rsidR="00141837" w:rsidRPr="00A517BB" w:rsidRDefault="00141837" w:rsidP="003939F3">
      <w:pPr>
        <w:pStyle w:val="BodyTextIndent"/>
        <w:ind w:left="0" w:firstLine="0"/>
        <w:rPr>
          <w:iCs/>
        </w:rPr>
      </w:pPr>
    </w:p>
    <w:p w:rsidR="00141837" w:rsidRPr="00A517BB" w:rsidRDefault="00141837" w:rsidP="003939F3">
      <w:pPr>
        <w:pStyle w:val="BodyTextIndent"/>
        <w:ind w:left="0" w:firstLine="0"/>
        <w:rPr>
          <w:iCs/>
        </w:rPr>
      </w:pPr>
    </w:p>
    <w:p w:rsidR="00141837" w:rsidRPr="00A517BB" w:rsidRDefault="00141837" w:rsidP="003939F3">
      <w:pPr>
        <w:pStyle w:val="BodyTextIndent"/>
        <w:ind w:left="2832" w:firstLine="0"/>
        <w:rPr>
          <w:b/>
          <w:iCs/>
          <w:u w:val="single"/>
        </w:rPr>
      </w:pPr>
      <w:r w:rsidRPr="00A517BB">
        <w:rPr>
          <w:b/>
          <w:iCs/>
          <w:u w:val="single"/>
        </w:rPr>
        <w:t>44/2014.(IX.24.) önkormányzati határozat</w:t>
      </w:r>
    </w:p>
    <w:p w:rsidR="00141837" w:rsidRPr="00A517BB" w:rsidRDefault="00141837" w:rsidP="003939F3">
      <w:pPr>
        <w:pStyle w:val="BodyTextIndent"/>
        <w:ind w:left="2832" w:firstLine="0"/>
      </w:pPr>
      <w:r w:rsidRPr="00A517BB">
        <w:rPr>
          <w:iCs/>
        </w:rPr>
        <w:t xml:space="preserve">Gógánfa Község Önkormányzatának Képviselő-testülete az </w:t>
      </w:r>
      <w:r w:rsidRPr="00A517BB">
        <w:t>önkormányzat 2014. évi pénzügyi helyzetéről, valamint a későbbi éveket terhelő pénzügyi determinációkról, kötelezettségekről szóló jelentést tudomásul veszi.</w:t>
      </w:r>
    </w:p>
    <w:p w:rsidR="00141837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4B3DBA">
      <w:pPr>
        <w:widowControl/>
        <w:suppressAutoHyphens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10./</w:t>
      </w:r>
      <w:r w:rsidRPr="00A517BB">
        <w:rPr>
          <w:rFonts w:ascii="Times New Roman" w:hAnsi="Times New Roman"/>
          <w:b/>
          <w:sz w:val="24"/>
          <w:szCs w:val="24"/>
          <w:u w:val="single"/>
        </w:rPr>
        <w:tab/>
        <w:t>Helyi Esélyegyenlőségi Program felülvizsgálata</w:t>
      </w:r>
    </w:p>
    <w:p w:rsidR="00141837" w:rsidRPr="00A517BB" w:rsidRDefault="00141837" w:rsidP="004B3DBA">
      <w:pPr>
        <w:ind w:left="720" w:hanging="1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Előterjesztő: Illés László polgármester 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E63E6A">
        <w:rPr>
          <w:rFonts w:ascii="Times New Roman" w:hAnsi="Times New Roman"/>
          <w:b/>
          <w:sz w:val="24"/>
          <w:szCs w:val="24"/>
          <w:u w:val="single"/>
        </w:rPr>
        <w:t>Damjanovics József polgármester: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60AE">
        <w:rPr>
          <w:rFonts w:ascii="Times New Roman" w:hAnsi="Times New Roman"/>
          <w:sz w:val="24"/>
          <w:szCs w:val="24"/>
        </w:rPr>
        <w:t>E</w:t>
      </w:r>
      <w:r w:rsidRPr="00A517BB">
        <w:rPr>
          <w:rFonts w:ascii="Times New Roman" w:hAnsi="Times New Roman"/>
          <w:sz w:val="24"/>
          <w:szCs w:val="24"/>
        </w:rPr>
        <w:t xml:space="preserve">lmondja, hogy a Helyi Esélyegyenlőségi Programot felül kell vizsgálni. Azért szükséges ez, hogy az elkövetkezendő </w:t>
      </w:r>
      <w:r>
        <w:rPr>
          <w:rFonts w:ascii="Times New Roman" w:hAnsi="Times New Roman"/>
          <w:sz w:val="24"/>
          <w:szCs w:val="24"/>
        </w:rPr>
        <w:t xml:space="preserve">időszakban, ha lehetőség lenne </w:t>
      </w:r>
      <w:r w:rsidRPr="00A517BB">
        <w:rPr>
          <w:rFonts w:ascii="Times New Roman" w:hAnsi="Times New Roman"/>
          <w:sz w:val="24"/>
          <w:szCs w:val="24"/>
        </w:rPr>
        <w:t>pályázatokat benyújtani az Esélyegyenlőségi Program megléte szükséges a pályázat benyújtásához. A Programokat 2 évente kell felülvizsgálni, megújítani. Van lehetőség arra, hogy lehetne pályázati úton támogatást szerezni, a HEP felülvizsgálatára.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AE07F2">
      <w:pPr>
        <w:pStyle w:val="BodyTextIndent"/>
        <w:ind w:left="0" w:firstLine="0"/>
        <w:rPr>
          <w:iCs/>
        </w:rPr>
      </w:pPr>
      <w:r w:rsidRPr="00A517BB">
        <w:rPr>
          <w:iCs/>
        </w:rPr>
        <w:t>A kistérségben szeretnének erre pályázatot benyújtani, hogy ne kerüljön pénzbe az önkormányzatoknak.</w:t>
      </w:r>
    </w:p>
    <w:p w:rsidR="00141837" w:rsidRPr="00A517BB" w:rsidRDefault="00141837" w:rsidP="00AE07F2">
      <w:pPr>
        <w:pStyle w:val="BodyTextIndent"/>
        <w:ind w:left="0" w:firstLine="0"/>
        <w:rPr>
          <w:iCs/>
        </w:rPr>
      </w:pPr>
    </w:p>
    <w:p w:rsidR="00141837" w:rsidRPr="00A517BB" w:rsidRDefault="00141837" w:rsidP="001270AD">
      <w:pPr>
        <w:pStyle w:val="BodyTextIndent"/>
        <w:ind w:left="0" w:firstLine="0"/>
        <w:rPr>
          <w:iCs/>
        </w:rPr>
      </w:pPr>
      <w:r>
        <w:rPr>
          <w:iCs/>
        </w:rPr>
        <w:t>J</w:t>
      </w:r>
      <w:r w:rsidRPr="00A517BB">
        <w:rPr>
          <w:iCs/>
        </w:rPr>
        <w:t>avaslom a képviselő-testületnek, aki egyetért azzal, hogy a „Területi együttműködést segítő programok kialakítása az önkormányzatoknál a konvergencia régiókban” című ÁROP_1.A.3.-2014. pályázat benyújtásra kerüljön, kézfeltartással szavazzon.</w:t>
      </w:r>
    </w:p>
    <w:p w:rsidR="00141837" w:rsidRPr="00A517BB" w:rsidRDefault="00141837" w:rsidP="001270AD">
      <w:pPr>
        <w:pStyle w:val="BodyTextIndent"/>
        <w:ind w:left="0" w:firstLine="0"/>
        <w:rPr>
          <w:iCs/>
        </w:rPr>
      </w:pPr>
    </w:p>
    <w:p w:rsidR="00141837" w:rsidRPr="00A517BB" w:rsidRDefault="00141837" w:rsidP="001270AD">
      <w:pPr>
        <w:pStyle w:val="BodyTextIndent"/>
        <w:ind w:left="0" w:firstLine="0"/>
        <w:rPr>
          <w:iCs/>
        </w:rPr>
      </w:pPr>
    </w:p>
    <w:p w:rsidR="00141837" w:rsidRPr="00A517BB" w:rsidRDefault="00141837" w:rsidP="001270AD">
      <w:pPr>
        <w:pStyle w:val="BodyTextIndent"/>
        <w:ind w:left="0" w:firstLine="0"/>
        <w:rPr>
          <w:i/>
          <w:iCs/>
        </w:rPr>
      </w:pPr>
      <w:r w:rsidRPr="00A517BB">
        <w:rPr>
          <w:i/>
          <w:iCs/>
        </w:rPr>
        <w:t>Gógánfa Község Önkormányzatának képviselő-testülete egyhangúlag, 4 igen szavazattal – ellenszavazat, tartózkodás és határozat hozatal nélkül – meghozta az alábbi határozatot:</w:t>
      </w:r>
    </w:p>
    <w:p w:rsidR="00141837" w:rsidRPr="00A517BB" w:rsidRDefault="00141837" w:rsidP="001270AD">
      <w:pPr>
        <w:pStyle w:val="BodyTextIndent"/>
        <w:ind w:left="0" w:firstLine="0"/>
        <w:rPr>
          <w:iCs/>
        </w:rPr>
      </w:pPr>
    </w:p>
    <w:p w:rsidR="00141837" w:rsidRPr="00A517BB" w:rsidRDefault="00141837" w:rsidP="001270AD">
      <w:pPr>
        <w:ind w:left="2124"/>
        <w:rPr>
          <w:rFonts w:ascii="Times New Roman" w:hAnsi="Times New Roman"/>
          <w:b/>
          <w:sz w:val="24"/>
          <w:szCs w:val="24"/>
          <w:u w:val="single"/>
        </w:rPr>
      </w:pPr>
    </w:p>
    <w:p w:rsidR="00141837" w:rsidRPr="00A517BB" w:rsidRDefault="00141837" w:rsidP="001270AD">
      <w:pPr>
        <w:ind w:left="2832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45/2014.(IX.24.)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számú önkormányzati határozat</w:t>
      </w:r>
    </w:p>
    <w:p w:rsidR="00141837" w:rsidRPr="00A517BB" w:rsidRDefault="00141837" w:rsidP="001270AD">
      <w:pPr>
        <w:ind w:left="283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Gógánfa</w:t>
      </w:r>
      <w:r w:rsidRPr="00A517BB">
        <w:rPr>
          <w:rFonts w:ascii="Times New Roman" w:hAnsi="Times New Roman"/>
          <w:sz w:val="24"/>
          <w:szCs w:val="24"/>
        </w:rPr>
        <w:t xml:space="preserve"> Község Önkormányzatának Képviselő-testülete  a „Területi együttműködést segítő programok kialakítása az önkormányzatoknál a konvergencia régiókban” című ÁROP_1.A.3.-2014. pályázat tárgyú előterjesztést megtárgyalta és az alábbi döntést hozta:</w:t>
      </w:r>
    </w:p>
    <w:p w:rsidR="00141837" w:rsidRPr="00A517BB" w:rsidRDefault="00141837" w:rsidP="001270AD">
      <w:pPr>
        <w:pStyle w:val="Listaszerbekezds1"/>
        <w:widowControl/>
        <w:numPr>
          <w:ilvl w:val="0"/>
          <w:numId w:val="8"/>
        </w:numPr>
        <w:suppressAutoHyphens w:val="0"/>
        <w:spacing w:after="200"/>
        <w:ind w:left="355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Gógánfa</w:t>
      </w:r>
      <w:r w:rsidRPr="00A517BB">
        <w:rPr>
          <w:rFonts w:ascii="Times New Roman" w:hAnsi="Times New Roman"/>
          <w:sz w:val="24"/>
          <w:szCs w:val="24"/>
        </w:rPr>
        <w:t xml:space="preserve"> Község Önkormányzata támogatja a területi együttműködést elősegítő pályázat benyújtását az ÁROP-1.A.3.-2014. számú pályázati kiírás alapján, legfeljebb 22 m Ft összegű, 100 % vissza nem térítendő mértékű támogatás igénylésével. A pályázat megvalósítása önkormányzati önerőt nem igényel.</w:t>
      </w:r>
    </w:p>
    <w:p w:rsidR="00141837" w:rsidRPr="00A517BB" w:rsidRDefault="00141837" w:rsidP="001270AD">
      <w:pPr>
        <w:pStyle w:val="Listaszerbekezds1"/>
        <w:widowControl/>
        <w:numPr>
          <w:ilvl w:val="0"/>
          <w:numId w:val="8"/>
        </w:numPr>
        <w:suppressAutoHyphens w:val="0"/>
        <w:spacing w:after="200"/>
        <w:ind w:left="3552"/>
        <w:contextualSpacing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A Képviselő-testület felhatalmazza a Polgármestert a pályázat előkészítéséhez szükséges egyeztetések, tárgyalások lefolytatására, valamint a benyújtásához előírt dokumentumok, nyilatkozatok aláírására.</w:t>
      </w:r>
    </w:p>
    <w:p w:rsidR="00141837" w:rsidRPr="00A517BB" w:rsidRDefault="00141837" w:rsidP="001270AD">
      <w:pPr>
        <w:pStyle w:val="Listaszerbekezds1"/>
        <w:widowControl/>
        <w:numPr>
          <w:ilvl w:val="0"/>
          <w:numId w:val="8"/>
        </w:numPr>
        <w:suppressAutoHyphens w:val="0"/>
        <w:spacing w:after="200"/>
        <w:ind w:left="3552"/>
        <w:contextualSpacing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A Képviselő-testület felhatalmazza a Polgármestert a pályázat kedvező bírálata esetén a támogatási szerződés aláírására.</w:t>
      </w:r>
    </w:p>
    <w:p w:rsidR="00141837" w:rsidRPr="00A517BB" w:rsidRDefault="00141837" w:rsidP="001270AD">
      <w:pPr>
        <w:pStyle w:val="Listaszerbekezds1"/>
        <w:ind w:left="3192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270AD">
      <w:pPr>
        <w:pStyle w:val="Listaszerbekezds1"/>
        <w:ind w:left="3192"/>
        <w:rPr>
          <w:rFonts w:ascii="Times New Roman" w:hAnsi="Times New Roman"/>
          <w:sz w:val="24"/>
          <w:szCs w:val="24"/>
        </w:rPr>
      </w:pPr>
      <w:r w:rsidRPr="00611C93">
        <w:rPr>
          <w:rFonts w:ascii="Times New Roman" w:hAnsi="Times New Roman"/>
          <w:b/>
          <w:sz w:val="24"/>
          <w:szCs w:val="24"/>
        </w:rPr>
        <w:t>Felelős:</w:t>
      </w:r>
      <w:r w:rsidRPr="00A517BB">
        <w:rPr>
          <w:rFonts w:ascii="Times New Roman" w:hAnsi="Times New Roman"/>
          <w:sz w:val="24"/>
          <w:szCs w:val="24"/>
        </w:rPr>
        <w:tab/>
        <w:t>Damjanovics József polgármester</w:t>
      </w:r>
    </w:p>
    <w:p w:rsidR="00141837" w:rsidRDefault="00141837" w:rsidP="00611C93">
      <w:pPr>
        <w:pStyle w:val="Listaszerbekezds1"/>
        <w:ind w:left="3192"/>
        <w:rPr>
          <w:rFonts w:ascii="Times New Roman" w:hAnsi="Times New Roman"/>
          <w:sz w:val="24"/>
          <w:szCs w:val="24"/>
        </w:rPr>
      </w:pPr>
      <w:r w:rsidRPr="00611C93">
        <w:rPr>
          <w:rFonts w:ascii="Times New Roman" w:hAnsi="Times New Roman"/>
          <w:b/>
          <w:sz w:val="24"/>
          <w:szCs w:val="24"/>
        </w:rPr>
        <w:t>Határidő:</w:t>
      </w:r>
      <w:r w:rsidRPr="00A517BB">
        <w:rPr>
          <w:rFonts w:ascii="Times New Roman" w:hAnsi="Times New Roman"/>
          <w:sz w:val="24"/>
          <w:szCs w:val="24"/>
        </w:rPr>
        <w:tab/>
        <w:t>folyamatos</w:t>
      </w:r>
    </w:p>
    <w:p w:rsidR="00141837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11./</w:t>
      </w:r>
      <w:r w:rsidRPr="00A517BB">
        <w:rPr>
          <w:rFonts w:ascii="Times New Roman" w:hAnsi="Times New Roman"/>
          <w:b/>
          <w:sz w:val="24"/>
          <w:szCs w:val="24"/>
          <w:u w:val="single"/>
        </w:rPr>
        <w:tab/>
        <w:t>Vegyes ügyek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611C93" w:rsidRDefault="00141837" w:rsidP="00E63E6A">
      <w:pPr>
        <w:spacing w:line="100" w:lineRule="atLeast"/>
        <w:ind w:left="705" w:hanging="70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11C93">
        <w:rPr>
          <w:rFonts w:ascii="Times New Roman" w:hAnsi="Times New Roman"/>
          <w:b/>
          <w:sz w:val="24"/>
          <w:szCs w:val="24"/>
          <w:u w:val="single"/>
        </w:rPr>
        <w:t>11.1.</w:t>
      </w:r>
      <w:r w:rsidRPr="00611C93">
        <w:rPr>
          <w:rFonts w:ascii="Times New Roman" w:hAnsi="Times New Roman"/>
          <w:b/>
          <w:sz w:val="24"/>
          <w:szCs w:val="24"/>
          <w:u w:val="single"/>
        </w:rPr>
        <w:tab/>
        <w:t>Gógánfai Római Katolikus Plébánia Hivatal támogatás iránti kérelme a Gógánfa-i Templom festéséhez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E63E6A">
        <w:rPr>
          <w:rFonts w:ascii="Times New Roman" w:hAnsi="Times New Roman"/>
          <w:b/>
          <w:sz w:val="24"/>
          <w:szCs w:val="24"/>
          <w:u w:val="single"/>
        </w:rPr>
        <w:t>Damjanovics József polgármester: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60AE">
        <w:rPr>
          <w:rFonts w:ascii="Times New Roman" w:hAnsi="Times New Roman"/>
          <w:sz w:val="24"/>
          <w:szCs w:val="24"/>
        </w:rPr>
        <w:t>E</w:t>
      </w:r>
      <w:r w:rsidRPr="00A517BB">
        <w:rPr>
          <w:rFonts w:ascii="Times New Roman" w:hAnsi="Times New Roman"/>
          <w:sz w:val="24"/>
          <w:szCs w:val="24"/>
        </w:rPr>
        <w:t>lmondja, hogy a Gógánfai Római Katolikus Plébánia Hivatal a település lakói hitéletének méltó körülmények közötti gyakorlása érdekében a templom festéséhez (mely kb. 350-400 e Ft-ba kerülne) támogatási kérelemmel fordult az önkormányzathoz. Tudomásom szerint kb. 100 e Ft gyűlt össze a hívek adományából.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E660AE">
        <w:rPr>
          <w:rFonts w:ascii="Times New Roman" w:hAnsi="Times New Roman"/>
          <w:sz w:val="24"/>
          <w:szCs w:val="24"/>
        </w:rPr>
        <w:t>K</w:t>
      </w:r>
      <w:r w:rsidRPr="00A517BB">
        <w:rPr>
          <w:rFonts w:ascii="Times New Roman" w:hAnsi="Times New Roman"/>
          <w:sz w:val="24"/>
          <w:szCs w:val="24"/>
        </w:rPr>
        <w:t>éri a képviselő-testület tagjait, amennyiben egyetértenek azzal, hogy a Római Katolikus Plébánia Hivatalt a templom festéséhez 300.000,- Ft-tal támogassák, kézfeltartással szavazzanak.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A517BB">
        <w:rPr>
          <w:rFonts w:ascii="Times New Roman" w:hAnsi="Times New Roman"/>
          <w:i/>
          <w:sz w:val="24"/>
          <w:szCs w:val="24"/>
        </w:rPr>
        <w:t>Gógánfa Község Önkormányzatának Képviselő-testülete egyhangúlag, 4 igen szavazattal – ellenszavazat és tartózkodás nélkül – meghozta: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51565">
      <w:pPr>
        <w:ind w:left="2124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46/2014.(IX.24.)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számú önkormányzati határozat</w:t>
      </w:r>
    </w:p>
    <w:p w:rsidR="00141837" w:rsidRPr="00A517BB" w:rsidRDefault="00141837" w:rsidP="00611C93">
      <w:pPr>
        <w:ind w:left="2124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Gógánfa Község Önkormányzatának Képviselő-testülete a Római Katolikus Plébánia Hivatal kérelme alapján a település lakói hitéletének méltó körülmények közötti gyakorlásának támogatására a Gógánfa-i Templom festési munkálataihoz 300.000,- Ft vissza nem térítendő támogatást biztosít. </w:t>
      </w:r>
    </w:p>
    <w:p w:rsidR="00141837" w:rsidRPr="00E660AE" w:rsidRDefault="00141837" w:rsidP="00611C93">
      <w:pPr>
        <w:ind w:left="2124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 xml:space="preserve">Felhatalmazza a polgármestert a </w:t>
      </w:r>
      <w:r w:rsidRPr="00E660AE">
        <w:rPr>
          <w:rFonts w:ascii="Times New Roman" w:hAnsi="Times New Roman"/>
          <w:sz w:val="24"/>
          <w:szCs w:val="24"/>
        </w:rPr>
        <w:t xml:space="preserve">pénzeszköz átadással kapcsolatos megállapodás megkötésére. </w:t>
      </w:r>
    </w:p>
    <w:p w:rsidR="00141837" w:rsidRPr="00A517BB" w:rsidRDefault="00141837" w:rsidP="00611C93">
      <w:pPr>
        <w:ind w:left="2124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611C93">
      <w:pPr>
        <w:ind w:left="2124"/>
        <w:jc w:val="both"/>
        <w:rPr>
          <w:rFonts w:ascii="Times New Roman" w:hAnsi="Times New Roman"/>
          <w:sz w:val="24"/>
          <w:szCs w:val="24"/>
        </w:rPr>
      </w:pPr>
      <w:r w:rsidRPr="00611C93">
        <w:rPr>
          <w:rFonts w:ascii="Times New Roman" w:hAnsi="Times New Roman"/>
          <w:b/>
          <w:sz w:val="24"/>
          <w:szCs w:val="24"/>
        </w:rPr>
        <w:t>Határidő:</w:t>
      </w:r>
      <w:r w:rsidRPr="00A517BB">
        <w:rPr>
          <w:rFonts w:ascii="Times New Roman" w:hAnsi="Times New Roman"/>
          <w:sz w:val="24"/>
          <w:szCs w:val="24"/>
        </w:rPr>
        <w:tab/>
        <w:t>folyamatos</w:t>
      </w:r>
    </w:p>
    <w:p w:rsidR="00141837" w:rsidRPr="00A517BB" w:rsidRDefault="00141837" w:rsidP="00611C93">
      <w:pPr>
        <w:ind w:left="2124"/>
        <w:jc w:val="both"/>
        <w:rPr>
          <w:rFonts w:ascii="Times New Roman" w:hAnsi="Times New Roman"/>
          <w:sz w:val="24"/>
          <w:szCs w:val="24"/>
        </w:rPr>
      </w:pPr>
      <w:r w:rsidRPr="00611C93">
        <w:rPr>
          <w:rFonts w:ascii="Times New Roman" w:hAnsi="Times New Roman"/>
          <w:b/>
          <w:sz w:val="24"/>
          <w:szCs w:val="24"/>
        </w:rPr>
        <w:t>Felelős:</w:t>
      </w:r>
      <w:r w:rsidRPr="00A517BB">
        <w:rPr>
          <w:rFonts w:ascii="Times New Roman" w:hAnsi="Times New Roman"/>
          <w:sz w:val="24"/>
          <w:szCs w:val="24"/>
        </w:rPr>
        <w:tab/>
        <w:t>Damjanovics József polgármester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EB7ADA" w:rsidRDefault="00141837" w:rsidP="00B51565">
      <w:pPr>
        <w:spacing w:line="100" w:lineRule="atLeast"/>
        <w:ind w:left="720" w:hanging="7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B7ADA">
        <w:rPr>
          <w:rFonts w:ascii="Times New Roman" w:hAnsi="Times New Roman"/>
          <w:b/>
          <w:sz w:val="24"/>
          <w:szCs w:val="24"/>
          <w:u w:val="single"/>
        </w:rPr>
        <w:t>11.2. Fekete István Általános Iskola támogatás iránti kérelme a Pápa-i Katonaság által szervezett nyílt napon való részvételre.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8217B">
        <w:rPr>
          <w:rFonts w:ascii="Times New Roman" w:hAnsi="Times New Roman"/>
          <w:b/>
          <w:sz w:val="24"/>
          <w:szCs w:val="24"/>
          <w:u w:val="single"/>
        </w:rPr>
        <w:t>Damjanovics József polgármester</w:t>
      </w:r>
      <w:r w:rsidRPr="00A517BB">
        <w:rPr>
          <w:rFonts w:ascii="Times New Roman" w:hAnsi="Times New Roman"/>
          <w:sz w:val="24"/>
          <w:szCs w:val="24"/>
        </w:rPr>
        <w:t xml:space="preserve"> elmondja, hogy a Fekete István Általános Iskola alsó tagozatos tanulói nevében a Munkaközösség vezetője kérte az önkormányzatot, amennyiben lehetőség lenne, támogassák a gógánfai tanulók részvételét a Pápa-i katonaság által szervezett nyílt napon.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E660AE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Javasolom, hogy gyermekenként adjon a képviselő-testület 1.300,- Ft</w:t>
      </w:r>
      <w:r w:rsidRPr="00E660AE">
        <w:rPr>
          <w:rFonts w:ascii="Times New Roman" w:hAnsi="Times New Roman"/>
          <w:sz w:val="24"/>
          <w:szCs w:val="24"/>
        </w:rPr>
        <w:t xml:space="preserve">/fő összeget a Gógánfai gyermekek kirándulásához. 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Kérem a képviselő-testület tagjait, amennyiben egyetértenek a javaslattal, kézfeltartással szavazzanak.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6B3894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A517BB">
        <w:rPr>
          <w:rFonts w:ascii="Times New Roman" w:hAnsi="Times New Roman"/>
          <w:i/>
          <w:sz w:val="24"/>
          <w:szCs w:val="24"/>
        </w:rPr>
        <w:t>Gógánfa Község Önkormányzatának Képviselő-testülete egyhangúlag, 4 igen szavazattal – ellenszavazat és tartózkodás nélkül – meghozta: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B51565">
      <w:pPr>
        <w:ind w:left="2124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 xml:space="preserve">47/2014.(IX.24.) </w:t>
      </w:r>
      <w:r>
        <w:rPr>
          <w:rFonts w:ascii="Times New Roman" w:hAnsi="Times New Roman"/>
          <w:b/>
          <w:sz w:val="24"/>
          <w:szCs w:val="24"/>
          <w:u w:val="single"/>
        </w:rPr>
        <w:t>számú önkormányzati határozat</w:t>
      </w:r>
    </w:p>
    <w:p w:rsidR="00141837" w:rsidRPr="00A517BB" w:rsidRDefault="00141837" w:rsidP="00EB7ADA">
      <w:pPr>
        <w:ind w:left="2124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Gógánfa Község Önkormányzatának Képviselő-testülete támogatja a Fekete István Általános Iskola Munkaközösség vezetőjének kérelme alapján a gógánfai tanulóknak a Pápa-i katonaság által szervezett nyílt napon való részvételét 1.300,- Ft/fő összegben.</w:t>
      </w:r>
    </w:p>
    <w:p w:rsidR="00141837" w:rsidRPr="00E660AE" w:rsidRDefault="00141837" w:rsidP="00EB7ADA">
      <w:pPr>
        <w:ind w:left="2124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Felhatalmazza a polgármestert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60AE">
        <w:rPr>
          <w:rFonts w:ascii="Times New Roman" w:hAnsi="Times New Roman"/>
          <w:sz w:val="24"/>
          <w:szCs w:val="24"/>
        </w:rPr>
        <w:t xml:space="preserve">pénzeszköz átadással kapcsolatos megállapodás megkötésére. </w:t>
      </w:r>
    </w:p>
    <w:p w:rsidR="00141837" w:rsidRPr="00A517BB" w:rsidRDefault="00141837" w:rsidP="00EB7ADA">
      <w:pPr>
        <w:ind w:left="2124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EB7ADA">
      <w:pPr>
        <w:ind w:left="2124"/>
        <w:jc w:val="both"/>
        <w:rPr>
          <w:rFonts w:ascii="Times New Roman" w:hAnsi="Times New Roman"/>
          <w:sz w:val="24"/>
          <w:szCs w:val="24"/>
        </w:rPr>
      </w:pPr>
      <w:r w:rsidRPr="00EB7ADA">
        <w:rPr>
          <w:rFonts w:ascii="Times New Roman" w:hAnsi="Times New Roman"/>
          <w:b/>
          <w:sz w:val="24"/>
          <w:szCs w:val="24"/>
        </w:rPr>
        <w:t>Határidő:</w:t>
      </w:r>
      <w:r w:rsidRPr="00A517BB">
        <w:rPr>
          <w:rFonts w:ascii="Times New Roman" w:hAnsi="Times New Roman"/>
          <w:sz w:val="24"/>
          <w:szCs w:val="24"/>
        </w:rPr>
        <w:tab/>
        <w:t>2014. október 20.</w:t>
      </w:r>
    </w:p>
    <w:p w:rsidR="00141837" w:rsidRPr="00A517BB" w:rsidRDefault="00141837" w:rsidP="00EB7ADA">
      <w:pPr>
        <w:ind w:left="2124"/>
        <w:jc w:val="both"/>
        <w:rPr>
          <w:rFonts w:ascii="Times New Roman" w:hAnsi="Times New Roman"/>
          <w:sz w:val="24"/>
          <w:szCs w:val="24"/>
        </w:rPr>
      </w:pPr>
      <w:r w:rsidRPr="00EB7ADA">
        <w:rPr>
          <w:rFonts w:ascii="Times New Roman" w:hAnsi="Times New Roman"/>
          <w:b/>
          <w:sz w:val="24"/>
          <w:szCs w:val="24"/>
        </w:rPr>
        <w:t>Felelős:</w:t>
      </w:r>
      <w:r w:rsidRPr="00A517BB">
        <w:rPr>
          <w:rFonts w:ascii="Times New Roman" w:hAnsi="Times New Roman"/>
          <w:sz w:val="24"/>
          <w:szCs w:val="24"/>
        </w:rPr>
        <w:tab/>
        <w:t>Damjanovics József polgármester</w:t>
      </w:r>
    </w:p>
    <w:p w:rsidR="00141837" w:rsidRPr="00A517BB" w:rsidRDefault="00141837" w:rsidP="00EB7ADA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98217B" w:rsidRDefault="00141837" w:rsidP="0098217B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8217B">
        <w:rPr>
          <w:rFonts w:ascii="Times New Roman" w:hAnsi="Times New Roman"/>
          <w:b/>
          <w:sz w:val="24"/>
          <w:szCs w:val="24"/>
          <w:u w:val="single"/>
        </w:rPr>
        <w:t>11.3.</w:t>
      </w:r>
      <w:r w:rsidRPr="0098217B">
        <w:rPr>
          <w:rFonts w:ascii="Times New Roman" w:hAnsi="Times New Roman"/>
          <w:b/>
          <w:sz w:val="24"/>
          <w:szCs w:val="24"/>
          <w:u w:val="single"/>
        </w:rPr>
        <w:tab/>
        <w:t>Gógánfa Falusi Sportegyesület pályázatának támogatása</w:t>
      </w:r>
    </w:p>
    <w:p w:rsidR="00141837" w:rsidRPr="00A517BB" w:rsidRDefault="00141837" w:rsidP="0098217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98217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98217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EB7ADA">
        <w:rPr>
          <w:rFonts w:ascii="Times New Roman" w:hAnsi="Times New Roman"/>
          <w:b/>
          <w:sz w:val="24"/>
          <w:szCs w:val="24"/>
          <w:u w:val="single"/>
        </w:rPr>
        <w:t>Nagy Róbert képviselő</w:t>
      </w:r>
      <w:r w:rsidRPr="0098217B">
        <w:rPr>
          <w:rFonts w:ascii="Times New Roman" w:hAnsi="Times New Roman"/>
          <w:b/>
          <w:sz w:val="24"/>
          <w:szCs w:val="24"/>
        </w:rPr>
        <w:t>:</w:t>
      </w:r>
      <w:r w:rsidRPr="00A517BB">
        <w:rPr>
          <w:rFonts w:ascii="Times New Roman" w:hAnsi="Times New Roman"/>
          <w:sz w:val="24"/>
          <w:szCs w:val="24"/>
        </w:rPr>
        <w:t xml:space="preserve"> </w:t>
      </w:r>
      <w:r w:rsidRPr="00E660AE">
        <w:rPr>
          <w:rFonts w:ascii="Times New Roman" w:hAnsi="Times New Roman"/>
          <w:sz w:val="24"/>
          <w:szCs w:val="24"/>
        </w:rPr>
        <w:t>K</w:t>
      </w:r>
      <w:r w:rsidRPr="00A517BB">
        <w:rPr>
          <w:rFonts w:ascii="Times New Roman" w:hAnsi="Times New Roman"/>
          <w:sz w:val="24"/>
          <w:szCs w:val="24"/>
        </w:rPr>
        <w:t xml:space="preserve">éri a képviselő-testület tagjait, hogy az egyesület részéről beadandó 2014/15 TAO EM K001-6872/2014. azonosító számú pályázat benyújtásához 650.272,- Ft összeggel támogassa a képviselő-testület a sportegyesületet. </w:t>
      </w:r>
    </w:p>
    <w:p w:rsidR="00141837" w:rsidRPr="00A517BB" w:rsidRDefault="00141837" w:rsidP="0098217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98217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8217B">
        <w:rPr>
          <w:rFonts w:ascii="Times New Roman" w:hAnsi="Times New Roman"/>
          <w:b/>
          <w:sz w:val="24"/>
          <w:szCs w:val="24"/>
          <w:u w:val="single"/>
        </w:rPr>
        <w:t>Damjanovics József polgármester: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60AE">
        <w:rPr>
          <w:rFonts w:ascii="Times New Roman" w:hAnsi="Times New Roman"/>
          <w:sz w:val="24"/>
          <w:szCs w:val="24"/>
        </w:rPr>
        <w:t>K</w:t>
      </w:r>
      <w:r w:rsidRPr="00A517BB">
        <w:rPr>
          <w:rFonts w:ascii="Times New Roman" w:hAnsi="Times New Roman"/>
          <w:sz w:val="24"/>
          <w:szCs w:val="24"/>
        </w:rPr>
        <w:t>éri a képviselő-testület tagjait, amennyiben egyetértenek azzal, hogy a képviselő-testület támogassa a sportegyesületet, kézfeltartással szavazzanak.</w:t>
      </w:r>
    </w:p>
    <w:p w:rsidR="00141837" w:rsidRPr="00A517BB" w:rsidRDefault="00141837" w:rsidP="0098217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98217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98217B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A517BB">
        <w:rPr>
          <w:rFonts w:ascii="Times New Roman" w:hAnsi="Times New Roman"/>
          <w:i/>
          <w:sz w:val="24"/>
          <w:szCs w:val="24"/>
        </w:rPr>
        <w:t>Gógánfa Község Önkormányzatának Képviselő-testülete egyhangúlag, 4 igen szavazattal – ellenszavazat és tartózkodás nélkül – meghozta:</w:t>
      </w:r>
    </w:p>
    <w:p w:rsidR="00141837" w:rsidRPr="00A517BB" w:rsidRDefault="00141837" w:rsidP="0098217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98217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Default="00141837" w:rsidP="0098217B">
      <w:pPr>
        <w:ind w:left="2124"/>
        <w:rPr>
          <w:rFonts w:ascii="Times New Roman" w:hAnsi="Times New Roman"/>
          <w:b/>
          <w:sz w:val="24"/>
          <w:szCs w:val="24"/>
          <w:u w:val="single"/>
        </w:rPr>
      </w:pPr>
      <w:r w:rsidRPr="00A517BB">
        <w:rPr>
          <w:rFonts w:ascii="Times New Roman" w:hAnsi="Times New Roman"/>
          <w:b/>
          <w:sz w:val="24"/>
          <w:szCs w:val="24"/>
          <w:u w:val="single"/>
        </w:rPr>
        <w:t>48/2014.(IX.24.)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számú önkormányzati határozat</w:t>
      </w:r>
    </w:p>
    <w:p w:rsidR="00141837" w:rsidRPr="00A517BB" w:rsidRDefault="00141837" w:rsidP="0098217B">
      <w:pPr>
        <w:ind w:left="2124"/>
        <w:rPr>
          <w:rFonts w:ascii="Times New Roman" w:hAnsi="Times New Roman"/>
          <w:b/>
          <w:sz w:val="24"/>
          <w:szCs w:val="24"/>
          <w:u w:val="single"/>
        </w:rPr>
      </w:pPr>
    </w:p>
    <w:p w:rsidR="00141837" w:rsidRDefault="00141837" w:rsidP="00EB7ADA">
      <w:pPr>
        <w:pStyle w:val="Listaszerbekezds1"/>
        <w:ind w:left="2124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Gógánfa Község Önkormányzatának Képviselő-testülete támogatja a Gógánfai Falusi Sportegyesületet, a Magyar Labdarúgó Szövetség 2014/15 TAO EM K001-6872/2014. azonosító számú pályázat benyújtásához 650.272,- Ft összeggel. A fenti támogatási összeget az önkormányzat a költségvetéséből biztosítja a Gógánfai Falusi Sportegyesület részére.</w:t>
      </w:r>
    </w:p>
    <w:p w:rsidR="00141837" w:rsidRPr="00A517BB" w:rsidRDefault="00141837" w:rsidP="00EB7ADA">
      <w:pPr>
        <w:pStyle w:val="Listaszerbekezds1"/>
        <w:ind w:left="2124"/>
        <w:jc w:val="both"/>
        <w:rPr>
          <w:rFonts w:ascii="Times New Roman" w:hAnsi="Times New Roman"/>
          <w:sz w:val="24"/>
          <w:szCs w:val="24"/>
        </w:rPr>
      </w:pPr>
    </w:p>
    <w:p w:rsidR="00141837" w:rsidRPr="00E660AE" w:rsidRDefault="00141837" w:rsidP="00EB7ADA">
      <w:pPr>
        <w:pStyle w:val="Listaszerbekezds1"/>
        <w:ind w:left="21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Felhatalmazz</w:t>
      </w:r>
      <w:r w:rsidRPr="00E660AE">
        <w:rPr>
          <w:rFonts w:ascii="Times New Roman" w:hAnsi="Times New Roman"/>
          <w:sz w:val="24"/>
          <w:szCs w:val="24"/>
        </w:rPr>
        <w:t>ák</w:t>
      </w:r>
      <w:r w:rsidRPr="00A517BB">
        <w:rPr>
          <w:rFonts w:ascii="Times New Roman" w:hAnsi="Times New Roman"/>
          <w:sz w:val="24"/>
          <w:szCs w:val="24"/>
        </w:rPr>
        <w:t xml:space="preserve"> a polgármestert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60AE">
        <w:rPr>
          <w:rFonts w:ascii="Times New Roman" w:hAnsi="Times New Roman"/>
          <w:sz w:val="24"/>
          <w:szCs w:val="24"/>
        </w:rPr>
        <w:t>pénzeszköz átadással kapcsolatos megállapodás megkötésére.</w:t>
      </w:r>
    </w:p>
    <w:p w:rsidR="00141837" w:rsidRPr="00A517BB" w:rsidRDefault="00141837" w:rsidP="0098217B">
      <w:pPr>
        <w:pStyle w:val="Listaszerbekezds1"/>
        <w:ind w:left="2484" w:hanging="284"/>
        <w:rPr>
          <w:rFonts w:ascii="Times New Roman" w:hAnsi="Times New Roman"/>
          <w:sz w:val="24"/>
          <w:szCs w:val="24"/>
        </w:rPr>
      </w:pPr>
      <w:r w:rsidRPr="00EB7ADA">
        <w:rPr>
          <w:rFonts w:ascii="Times New Roman" w:hAnsi="Times New Roman"/>
          <w:b/>
          <w:sz w:val="24"/>
          <w:szCs w:val="24"/>
        </w:rPr>
        <w:t>Felelős:</w:t>
      </w:r>
      <w:r w:rsidRPr="00A517BB">
        <w:rPr>
          <w:rFonts w:ascii="Times New Roman" w:hAnsi="Times New Roman"/>
          <w:sz w:val="24"/>
          <w:szCs w:val="24"/>
        </w:rPr>
        <w:tab/>
        <w:t>Damjanovics József polgármester</w:t>
      </w:r>
    </w:p>
    <w:p w:rsidR="00141837" w:rsidRPr="00A517BB" w:rsidRDefault="00141837" w:rsidP="0098217B">
      <w:pPr>
        <w:pStyle w:val="Listaszerbekezds1"/>
        <w:ind w:left="2200"/>
        <w:rPr>
          <w:rFonts w:ascii="Times New Roman" w:hAnsi="Times New Roman"/>
          <w:sz w:val="24"/>
          <w:szCs w:val="24"/>
        </w:rPr>
      </w:pPr>
      <w:r w:rsidRPr="00EB7ADA">
        <w:rPr>
          <w:rFonts w:ascii="Times New Roman" w:hAnsi="Times New Roman"/>
          <w:b/>
          <w:sz w:val="24"/>
          <w:szCs w:val="24"/>
        </w:rPr>
        <w:t>Határidő:</w:t>
      </w:r>
      <w:r w:rsidRPr="00A517BB">
        <w:rPr>
          <w:rFonts w:ascii="Times New Roman" w:hAnsi="Times New Roman"/>
          <w:sz w:val="24"/>
          <w:szCs w:val="24"/>
        </w:rPr>
        <w:tab/>
        <w:t>2014. szeptember 30.</w:t>
      </w:r>
    </w:p>
    <w:p w:rsidR="00141837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98217B" w:rsidRDefault="00141837" w:rsidP="001F0918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8217B">
        <w:rPr>
          <w:rFonts w:ascii="Times New Roman" w:hAnsi="Times New Roman"/>
          <w:b/>
          <w:sz w:val="24"/>
          <w:szCs w:val="24"/>
          <w:u w:val="single"/>
        </w:rPr>
        <w:t>11.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98217B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Pr="0098217B">
        <w:rPr>
          <w:rFonts w:ascii="Times New Roman" w:hAnsi="Times New Roman"/>
          <w:b/>
          <w:sz w:val="24"/>
          <w:szCs w:val="24"/>
          <w:u w:val="single"/>
        </w:rPr>
        <w:tab/>
        <w:t>A két ülés között eltelt időszakban történt eseményekről tájékoztató</w:t>
      </w:r>
    </w:p>
    <w:p w:rsidR="00141837" w:rsidRPr="0098217B" w:rsidRDefault="00141837" w:rsidP="001F0918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8217B">
        <w:rPr>
          <w:rFonts w:ascii="Times New Roman" w:hAnsi="Times New Roman"/>
          <w:b/>
          <w:sz w:val="24"/>
          <w:szCs w:val="24"/>
        </w:rPr>
        <w:tab/>
      </w:r>
      <w:r w:rsidRPr="0098217B">
        <w:rPr>
          <w:rFonts w:ascii="Times New Roman" w:hAnsi="Times New Roman"/>
          <w:b/>
          <w:sz w:val="24"/>
          <w:szCs w:val="24"/>
          <w:u w:val="single"/>
        </w:rPr>
        <w:t>Előadó: Damjanovics József polgármester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8217B">
        <w:rPr>
          <w:rFonts w:ascii="Times New Roman" w:hAnsi="Times New Roman"/>
          <w:b/>
          <w:sz w:val="24"/>
          <w:szCs w:val="24"/>
          <w:u w:val="single"/>
        </w:rPr>
        <w:t>Damjanovics József polgármester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60AE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ájékoztatja a megjelenteket </w:t>
      </w:r>
      <w:r w:rsidRPr="00E660AE">
        <w:rPr>
          <w:rFonts w:ascii="Times New Roman" w:hAnsi="Times New Roman"/>
          <w:sz w:val="24"/>
          <w:szCs w:val="24"/>
        </w:rPr>
        <w:t>az alábbiakról</w:t>
      </w:r>
      <w:r>
        <w:rPr>
          <w:rFonts w:ascii="Times New Roman" w:hAnsi="Times New Roman"/>
          <w:sz w:val="24"/>
          <w:szCs w:val="24"/>
        </w:rPr>
        <w:t>:</w:t>
      </w:r>
    </w:p>
    <w:p w:rsidR="00141837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EB7ADA" w:rsidRDefault="00141837" w:rsidP="00EB7ADA">
      <w:pPr>
        <w:pStyle w:val="ListParagraph"/>
        <w:numPr>
          <w:ilvl w:val="0"/>
          <w:numId w:val="11"/>
        </w:num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EB7ADA">
        <w:rPr>
          <w:rFonts w:ascii="Times New Roman" w:hAnsi="Times New Roman"/>
          <w:sz w:val="24"/>
          <w:szCs w:val="24"/>
        </w:rPr>
        <w:t>A csatorna beruházással kapcsolatban a végelszámolás zajlik. A hitelt a napokban kell majd felvenni, de a sümegi testületi döntés hiányában, ha fel is vesszük, még azt nem lehet átutalni a társul</w:t>
      </w:r>
      <w:r w:rsidRPr="00E660AE">
        <w:rPr>
          <w:rFonts w:ascii="Times New Roman" w:hAnsi="Times New Roman"/>
          <w:sz w:val="24"/>
          <w:szCs w:val="24"/>
        </w:rPr>
        <w:t>at</w:t>
      </w:r>
      <w:r w:rsidRPr="00EB7ADA">
        <w:rPr>
          <w:rFonts w:ascii="Times New Roman" w:hAnsi="Times New Roman"/>
          <w:sz w:val="24"/>
          <w:szCs w:val="24"/>
        </w:rPr>
        <w:t xml:space="preserve"> számlájára.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EB7ADA" w:rsidRDefault="00141837" w:rsidP="00EB7ADA">
      <w:pPr>
        <w:pStyle w:val="ListParagraph"/>
        <w:numPr>
          <w:ilvl w:val="0"/>
          <w:numId w:val="11"/>
        </w:num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EB7ADA">
        <w:rPr>
          <w:rFonts w:ascii="Times New Roman" w:hAnsi="Times New Roman"/>
          <w:sz w:val="24"/>
          <w:szCs w:val="24"/>
        </w:rPr>
        <w:t>Szeptember 16-án volt egy ellenőrzés a pályázatíró részéről. A területet és a szükséges iratok átnézték. Semmi hiányosságot nem találtak, mely szerint a végelszámolást el lehet indítani.</w:t>
      </w:r>
    </w:p>
    <w:p w:rsidR="00141837" w:rsidRPr="00A517BB" w:rsidRDefault="00141837" w:rsidP="00EB7ADA">
      <w:pPr>
        <w:spacing w:line="100" w:lineRule="atLeast"/>
        <w:ind w:left="708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Probléma, hogy a műszaki ellenőrnek fel lett mondva azonnali hatállyal, mivel a számlákat nem írta alá, mert a sümegi szennyvíz telepen az általa feltárt hiányosságokat nem szüntették meg, de ez Sümeg Önkormányzatára tartozik. Az üggyel kapcsolatos kimenetelt még nem ismerjük.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EB7ADA" w:rsidRDefault="00141837" w:rsidP="00EB7ADA">
      <w:pPr>
        <w:pStyle w:val="ListParagraph"/>
        <w:numPr>
          <w:ilvl w:val="0"/>
          <w:numId w:val="11"/>
        </w:num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EB7ADA">
        <w:rPr>
          <w:rFonts w:ascii="Times New Roman" w:hAnsi="Times New Roman"/>
          <w:sz w:val="24"/>
          <w:szCs w:val="24"/>
        </w:rPr>
        <w:t>A temető kerítésének színezése még hátravan, valamint az urnafal készítése is folyamatban van még.</w:t>
      </w:r>
    </w:p>
    <w:p w:rsidR="00141837" w:rsidRDefault="00141837" w:rsidP="00275FA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275FA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275FA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8217B">
        <w:rPr>
          <w:rFonts w:ascii="Times New Roman" w:hAnsi="Times New Roman"/>
          <w:b/>
          <w:sz w:val="24"/>
          <w:szCs w:val="24"/>
          <w:u w:val="single"/>
        </w:rPr>
        <w:t>Nagy Márta képviselő</w:t>
      </w:r>
      <w:r w:rsidRPr="00E660AE">
        <w:rPr>
          <w:rFonts w:ascii="Times New Roman" w:hAnsi="Times New Roman"/>
          <w:b/>
          <w:sz w:val="24"/>
          <w:szCs w:val="24"/>
          <w:u w:val="single"/>
        </w:rPr>
        <w:t>:</w:t>
      </w:r>
      <w:r w:rsidRPr="00E660AE">
        <w:rPr>
          <w:rFonts w:ascii="Times New Roman" w:hAnsi="Times New Roman"/>
          <w:sz w:val="24"/>
          <w:szCs w:val="24"/>
        </w:rPr>
        <w:t xml:space="preserve"> F</w:t>
      </w:r>
      <w:r w:rsidRPr="00A517BB">
        <w:rPr>
          <w:rFonts w:ascii="Times New Roman" w:hAnsi="Times New Roman"/>
          <w:sz w:val="24"/>
          <w:szCs w:val="24"/>
        </w:rPr>
        <w:t>elháborítónak tartja, hogy a már több hete bejelentett közvilágítási hibát még mindig nem hárították el a szakemberek.</w:t>
      </w:r>
    </w:p>
    <w:p w:rsidR="00141837" w:rsidRPr="00A517BB" w:rsidRDefault="00141837" w:rsidP="00275FA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275FA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8217B">
        <w:rPr>
          <w:rFonts w:ascii="Times New Roman" w:hAnsi="Times New Roman"/>
          <w:b/>
          <w:sz w:val="24"/>
          <w:szCs w:val="24"/>
          <w:u w:val="single"/>
        </w:rPr>
        <w:t>Damjanovics József polgármester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60AE">
        <w:rPr>
          <w:rFonts w:ascii="Times New Roman" w:hAnsi="Times New Roman"/>
          <w:sz w:val="24"/>
          <w:szCs w:val="24"/>
        </w:rPr>
        <w:t>V</w:t>
      </w:r>
      <w:r w:rsidRPr="00A517BB">
        <w:rPr>
          <w:rFonts w:ascii="Times New Roman" w:hAnsi="Times New Roman"/>
          <w:sz w:val="24"/>
          <w:szCs w:val="24"/>
        </w:rPr>
        <w:t>álaszában elmondja, ha egyedi a hiba, sajnos csak több hét után hárítják el, nem úgy, mintha pld. egy egész utcában nem lenne jó a közvilágítás.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Végezetül Damjanovics József polgármester megköszönte a képviselő-testület elmúlt négy évben végzett munkáját. A helyhatósági választáson indulóknak sok sikert kívánt.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A517BB">
        <w:rPr>
          <w:rFonts w:ascii="Times New Roman" w:hAnsi="Times New Roman"/>
          <w:sz w:val="24"/>
          <w:szCs w:val="24"/>
        </w:rPr>
        <w:t>Az ülést 17. óra 45 perckor bezárta.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3F7372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K.m.f.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Damjanovics József</w:t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  <w:t>Bencze Gyöngyi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b/>
          <w:sz w:val="24"/>
          <w:szCs w:val="24"/>
        </w:rPr>
      </w:pPr>
      <w:r w:rsidRPr="00A517BB">
        <w:rPr>
          <w:rFonts w:ascii="Times New Roman" w:hAnsi="Times New Roman"/>
          <w:b/>
          <w:sz w:val="24"/>
          <w:szCs w:val="24"/>
        </w:rPr>
        <w:t>polgármester</w:t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</w:r>
      <w:r w:rsidRPr="00A517BB">
        <w:rPr>
          <w:rFonts w:ascii="Times New Roman" w:hAnsi="Times New Roman"/>
          <w:b/>
          <w:sz w:val="24"/>
          <w:szCs w:val="24"/>
        </w:rPr>
        <w:tab/>
        <w:t>jegyző</w:t>
      </w: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41837" w:rsidRPr="00A517BB" w:rsidRDefault="00141837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sectPr w:rsidR="00141837" w:rsidRPr="00A517BB" w:rsidSect="004D57BB">
      <w:headerReference w:type="even" r:id="rId9"/>
      <w:headerReference w:type="default" r:id="rId10"/>
      <w:pgSz w:w="11906" w:h="16838"/>
      <w:pgMar w:top="1134" w:right="1134" w:bottom="1134" w:left="1701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837" w:rsidRDefault="00141837">
      <w:r>
        <w:separator/>
      </w:r>
    </w:p>
  </w:endnote>
  <w:endnote w:type="continuationSeparator" w:id="0">
    <w:p w:rsidR="00141837" w:rsidRDefault="00141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837" w:rsidRDefault="00141837">
      <w:r>
        <w:separator/>
      </w:r>
    </w:p>
  </w:footnote>
  <w:footnote w:type="continuationSeparator" w:id="0">
    <w:p w:rsidR="00141837" w:rsidRDefault="001418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837" w:rsidRDefault="00141837" w:rsidP="004D57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1837" w:rsidRDefault="0014183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837" w:rsidRDefault="00141837" w:rsidP="004D57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141837" w:rsidRDefault="0014183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411E"/>
    <w:multiLevelType w:val="hybridMultilevel"/>
    <w:tmpl w:val="D696DE5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21A4529"/>
    <w:multiLevelType w:val="multilevel"/>
    <w:tmpl w:val="2814E9A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E057A3B"/>
    <w:multiLevelType w:val="hybridMultilevel"/>
    <w:tmpl w:val="9A02C86E"/>
    <w:lvl w:ilvl="0" w:tplc="3160A65C">
      <w:start w:val="2014"/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">
    <w:nsid w:val="10BB02F0"/>
    <w:multiLevelType w:val="hybridMultilevel"/>
    <w:tmpl w:val="F1F61DD2"/>
    <w:lvl w:ilvl="0" w:tplc="269EDF60">
      <w:start w:val="1"/>
      <w:numFmt w:val="decimal"/>
      <w:lvlText w:val="%1."/>
      <w:lvlJc w:val="left"/>
      <w:pPr>
        <w:ind w:left="3192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4">
    <w:nsid w:val="230E037C"/>
    <w:multiLevelType w:val="multilevel"/>
    <w:tmpl w:val="D2ACABB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40B40C3B"/>
    <w:multiLevelType w:val="hybridMultilevel"/>
    <w:tmpl w:val="5A1C5468"/>
    <w:lvl w:ilvl="0" w:tplc="320E9206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EB61C5"/>
    <w:multiLevelType w:val="multilevel"/>
    <w:tmpl w:val="DFDA6AA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52500883"/>
    <w:multiLevelType w:val="multilevel"/>
    <w:tmpl w:val="BFBC35B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BAA5C2D"/>
    <w:multiLevelType w:val="hybridMultilevel"/>
    <w:tmpl w:val="7F30BF8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4876394"/>
    <w:multiLevelType w:val="hybridMultilevel"/>
    <w:tmpl w:val="78CCCF0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4985D65"/>
    <w:multiLevelType w:val="hybridMultilevel"/>
    <w:tmpl w:val="8C481A08"/>
    <w:lvl w:ilvl="0" w:tplc="AAF0333A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9"/>
  </w:num>
  <w:num w:numId="7">
    <w:abstractNumId w:val="0"/>
  </w:num>
  <w:num w:numId="8">
    <w:abstractNumId w:val="8"/>
  </w:num>
  <w:num w:numId="9">
    <w:abstractNumId w:val="10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0918"/>
    <w:rsid w:val="00000CC7"/>
    <w:rsid w:val="000353B7"/>
    <w:rsid w:val="00053A00"/>
    <w:rsid w:val="00067366"/>
    <w:rsid w:val="00074563"/>
    <w:rsid w:val="00075FAF"/>
    <w:rsid w:val="00082E18"/>
    <w:rsid w:val="0008451B"/>
    <w:rsid w:val="000869E6"/>
    <w:rsid w:val="00092DAF"/>
    <w:rsid w:val="000976CE"/>
    <w:rsid w:val="00097818"/>
    <w:rsid w:val="000A469B"/>
    <w:rsid w:val="000D12D9"/>
    <w:rsid w:val="000D308B"/>
    <w:rsid w:val="000D44FC"/>
    <w:rsid w:val="000E2B4E"/>
    <w:rsid w:val="000E528B"/>
    <w:rsid w:val="000E7AE9"/>
    <w:rsid w:val="000F3464"/>
    <w:rsid w:val="000F468F"/>
    <w:rsid w:val="000F70A9"/>
    <w:rsid w:val="00100EBF"/>
    <w:rsid w:val="00106A39"/>
    <w:rsid w:val="00117C2B"/>
    <w:rsid w:val="00124A35"/>
    <w:rsid w:val="001270AD"/>
    <w:rsid w:val="001379FA"/>
    <w:rsid w:val="00141594"/>
    <w:rsid w:val="00141837"/>
    <w:rsid w:val="00144B20"/>
    <w:rsid w:val="001466DA"/>
    <w:rsid w:val="00147C41"/>
    <w:rsid w:val="00153034"/>
    <w:rsid w:val="00154476"/>
    <w:rsid w:val="001547C1"/>
    <w:rsid w:val="00164F2E"/>
    <w:rsid w:val="00170438"/>
    <w:rsid w:val="00170E24"/>
    <w:rsid w:val="0017158D"/>
    <w:rsid w:val="0017347B"/>
    <w:rsid w:val="001755FB"/>
    <w:rsid w:val="00195AC0"/>
    <w:rsid w:val="001970B5"/>
    <w:rsid w:val="001B62CB"/>
    <w:rsid w:val="001D3942"/>
    <w:rsid w:val="001D4776"/>
    <w:rsid w:val="001D508A"/>
    <w:rsid w:val="001E2923"/>
    <w:rsid w:val="001F0918"/>
    <w:rsid w:val="001F4C8A"/>
    <w:rsid w:val="00200622"/>
    <w:rsid w:val="0020556A"/>
    <w:rsid w:val="00230139"/>
    <w:rsid w:val="00240A69"/>
    <w:rsid w:val="00273A9B"/>
    <w:rsid w:val="00275FA8"/>
    <w:rsid w:val="00280BD0"/>
    <w:rsid w:val="00293178"/>
    <w:rsid w:val="002A2F6D"/>
    <w:rsid w:val="002B4024"/>
    <w:rsid w:val="002D4F55"/>
    <w:rsid w:val="002D6C8E"/>
    <w:rsid w:val="002E5233"/>
    <w:rsid w:val="003013B9"/>
    <w:rsid w:val="00302AD6"/>
    <w:rsid w:val="00315013"/>
    <w:rsid w:val="00320C6B"/>
    <w:rsid w:val="00320D49"/>
    <w:rsid w:val="003220F6"/>
    <w:rsid w:val="0032487F"/>
    <w:rsid w:val="003256F8"/>
    <w:rsid w:val="00326161"/>
    <w:rsid w:val="003273A7"/>
    <w:rsid w:val="00341182"/>
    <w:rsid w:val="0034234B"/>
    <w:rsid w:val="00343832"/>
    <w:rsid w:val="0034438A"/>
    <w:rsid w:val="00354707"/>
    <w:rsid w:val="00357573"/>
    <w:rsid w:val="00361BAF"/>
    <w:rsid w:val="00367328"/>
    <w:rsid w:val="00370DE4"/>
    <w:rsid w:val="00370FE5"/>
    <w:rsid w:val="00384E40"/>
    <w:rsid w:val="003910CC"/>
    <w:rsid w:val="003939F3"/>
    <w:rsid w:val="003B14FD"/>
    <w:rsid w:val="003D62B1"/>
    <w:rsid w:val="003D6843"/>
    <w:rsid w:val="003E2BEC"/>
    <w:rsid w:val="003E3321"/>
    <w:rsid w:val="003E639E"/>
    <w:rsid w:val="003F7372"/>
    <w:rsid w:val="00400D10"/>
    <w:rsid w:val="00421282"/>
    <w:rsid w:val="00430C54"/>
    <w:rsid w:val="00436C06"/>
    <w:rsid w:val="00442C0C"/>
    <w:rsid w:val="004513FB"/>
    <w:rsid w:val="004630AC"/>
    <w:rsid w:val="00470D48"/>
    <w:rsid w:val="004711BE"/>
    <w:rsid w:val="0047181E"/>
    <w:rsid w:val="00472C92"/>
    <w:rsid w:val="004932DA"/>
    <w:rsid w:val="0049496A"/>
    <w:rsid w:val="004B0382"/>
    <w:rsid w:val="004B1FC7"/>
    <w:rsid w:val="004B3DBA"/>
    <w:rsid w:val="004B619F"/>
    <w:rsid w:val="004C721F"/>
    <w:rsid w:val="004D148E"/>
    <w:rsid w:val="004D57BB"/>
    <w:rsid w:val="0051774E"/>
    <w:rsid w:val="00522EC6"/>
    <w:rsid w:val="00537E6F"/>
    <w:rsid w:val="00550100"/>
    <w:rsid w:val="00561D2C"/>
    <w:rsid w:val="005842C4"/>
    <w:rsid w:val="00586811"/>
    <w:rsid w:val="00593B55"/>
    <w:rsid w:val="005B17E3"/>
    <w:rsid w:val="005D7D26"/>
    <w:rsid w:val="005E34ED"/>
    <w:rsid w:val="005F1A85"/>
    <w:rsid w:val="005F324A"/>
    <w:rsid w:val="00611C93"/>
    <w:rsid w:val="006328D7"/>
    <w:rsid w:val="00635096"/>
    <w:rsid w:val="006912B9"/>
    <w:rsid w:val="006A2C1B"/>
    <w:rsid w:val="006B3894"/>
    <w:rsid w:val="006B5A7D"/>
    <w:rsid w:val="006C319D"/>
    <w:rsid w:val="006C3BBF"/>
    <w:rsid w:val="006E2DF5"/>
    <w:rsid w:val="006F2D69"/>
    <w:rsid w:val="006F5D20"/>
    <w:rsid w:val="007056A6"/>
    <w:rsid w:val="00710CB2"/>
    <w:rsid w:val="00711AF1"/>
    <w:rsid w:val="00712F83"/>
    <w:rsid w:val="00722B1B"/>
    <w:rsid w:val="00724FCC"/>
    <w:rsid w:val="00730AB6"/>
    <w:rsid w:val="0073270D"/>
    <w:rsid w:val="00747E50"/>
    <w:rsid w:val="007551D8"/>
    <w:rsid w:val="00766806"/>
    <w:rsid w:val="00782BB0"/>
    <w:rsid w:val="00785242"/>
    <w:rsid w:val="00785DF7"/>
    <w:rsid w:val="0079671D"/>
    <w:rsid w:val="007C09D9"/>
    <w:rsid w:val="007C622F"/>
    <w:rsid w:val="007D161F"/>
    <w:rsid w:val="007D4F31"/>
    <w:rsid w:val="007D5341"/>
    <w:rsid w:val="007F239A"/>
    <w:rsid w:val="007F6D6D"/>
    <w:rsid w:val="00814333"/>
    <w:rsid w:val="00816D04"/>
    <w:rsid w:val="00825CE4"/>
    <w:rsid w:val="00843E3A"/>
    <w:rsid w:val="00850035"/>
    <w:rsid w:val="00852B6B"/>
    <w:rsid w:val="008574B4"/>
    <w:rsid w:val="008D1030"/>
    <w:rsid w:val="008D7BE2"/>
    <w:rsid w:val="008E2BC0"/>
    <w:rsid w:val="008E6831"/>
    <w:rsid w:val="008F1F4D"/>
    <w:rsid w:val="008F44ED"/>
    <w:rsid w:val="00905322"/>
    <w:rsid w:val="0092575F"/>
    <w:rsid w:val="00945416"/>
    <w:rsid w:val="00946FD3"/>
    <w:rsid w:val="009707AC"/>
    <w:rsid w:val="00977416"/>
    <w:rsid w:val="0098217B"/>
    <w:rsid w:val="00986163"/>
    <w:rsid w:val="00987294"/>
    <w:rsid w:val="00987CAC"/>
    <w:rsid w:val="00991571"/>
    <w:rsid w:val="009C073F"/>
    <w:rsid w:val="009C7D3D"/>
    <w:rsid w:val="009D538A"/>
    <w:rsid w:val="009D6BE4"/>
    <w:rsid w:val="009E374C"/>
    <w:rsid w:val="009E401A"/>
    <w:rsid w:val="009F4B6A"/>
    <w:rsid w:val="009F5B8A"/>
    <w:rsid w:val="00A06458"/>
    <w:rsid w:val="00A36D50"/>
    <w:rsid w:val="00A517BB"/>
    <w:rsid w:val="00A71D23"/>
    <w:rsid w:val="00A83D05"/>
    <w:rsid w:val="00A856BB"/>
    <w:rsid w:val="00A91853"/>
    <w:rsid w:val="00AA7856"/>
    <w:rsid w:val="00AB3DC2"/>
    <w:rsid w:val="00AE07F2"/>
    <w:rsid w:val="00AF1809"/>
    <w:rsid w:val="00AF22FF"/>
    <w:rsid w:val="00AF4941"/>
    <w:rsid w:val="00AF511C"/>
    <w:rsid w:val="00B021D5"/>
    <w:rsid w:val="00B03B12"/>
    <w:rsid w:val="00B068C7"/>
    <w:rsid w:val="00B130DE"/>
    <w:rsid w:val="00B16940"/>
    <w:rsid w:val="00B27738"/>
    <w:rsid w:val="00B32B3F"/>
    <w:rsid w:val="00B3752E"/>
    <w:rsid w:val="00B40ED2"/>
    <w:rsid w:val="00B4684D"/>
    <w:rsid w:val="00B51565"/>
    <w:rsid w:val="00B52D2B"/>
    <w:rsid w:val="00B61A1C"/>
    <w:rsid w:val="00B8250A"/>
    <w:rsid w:val="00B84FD4"/>
    <w:rsid w:val="00B96E11"/>
    <w:rsid w:val="00BC4FC2"/>
    <w:rsid w:val="00BD6263"/>
    <w:rsid w:val="00BE011B"/>
    <w:rsid w:val="00BF414B"/>
    <w:rsid w:val="00BF6AEC"/>
    <w:rsid w:val="00C038BC"/>
    <w:rsid w:val="00C14E4B"/>
    <w:rsid w:val="00C3243D"/>
    <w:rsid w:val="00C32FAC"/>
    <w:rsid w:val="00C4168D"/>
    <w:rsid w:val="00C4253D"/>
    <w:rsid w:val="00C43956"/>
    <w:rsid w:val="00C52D7E"/>
    <w:rsid w:val="00C64D50"/>
    <w:rsid w:val="00C81CD3"/>
    <w:rsid w:val="00C8499E"/>
    <w:rsid w:val="00C92363"/>
    <w:rsid w:val="00C94AFC"/>
    <w:rsid w:val="00CA2B48"/>
    <w:rsid w:val="00CB0F84"/>
    <w:rsid w:val="00CB3F81"/>
    <w:rsid w:val="00CC194D"/>
    <w:rsid w:val="00CC4290"/>
    <w:rsid w:val="00CE210C"/>
    <w:rsid w:val="00CF5232"/>
    <w:rsid w:val="00CF56E7"/>
    <w:rsid w:val="00CF6025"/>
    <w:rsid w:val="00CF71A1"/>
    <w:rsid w:val="00D1344A"/>
    <w:rsid w:val="00D15FCF"/>
    <w:rsid w:val="00D2117C"/>
    <w:rsid w:val="00D26C3F"/>
    <w:rsid w:val="00D512F4"/>
    <w:rsid w:val="00D51B34"/>
    <w:rsid w:val="00D64850"/>
    <w:rsid w:val="00D85B3B"/>
    <w:rsid w:val="00D869C7"/>
    <w:rsid w:val="00D94DC7"/>
    <w:rsid w:val="00DA1D37"/>
    <w:rsid w:val="00DA2BF6"/>
    <w:rsid w:val="00DA4DDA"/>
    <w:rsid w:val="00DA7785"/>
    <w:rsid w:val="00DB5426"/>
    <w:rsid w:val="00DC3E8F"/>
    <w:rsid w:val="00DD6487"/>
    <w:rsid w:val="00DD65DD"/>
    <w:rsid w:val="00DE41AF"/>
    <w:rsid w:val="00DE51B7"/>
    <w:rsid w:val="00DF0968"/>
    <w:rsid w:val="00DF0D09"/>
    <w:rsid w:val="00DF618E"/>
    <w:rsid w:val="00E00324"/>
    <w:rsid w:val="00E06156"/>
    <w:rsid w:val="00E06CD6"/>
    <w:rsid w:val="00E279F9"/>
    <w:rsid w:val="00E36CEB"/>
    <w:rsid w:val="00E3752B"/>
    <w:rsid w:val="00E527C9"/>
    <w:rsid w:val="00E63E6A"/>
    <w:rsid w:val="00E660AE"/>
    <w:rsid w:val="00E85232"/>
    <w:rsid w:val="00E91200"/>
    <w:rsid w:val="00EA1015"/>
    <w:rsid w:val="00EA53E4"/>
    <w:rsid w:val="00EB3E24"/>
    <w:rsid w:val="00EB6CAD"/>
    <w:rsid w:val="00EB71CC"/>
    <w:rsid w:val="00EB76A3"/>
    <w:rsid w:val="00EB7ADA"/>
    <w:rsid w:val="00EC24EB"/>
    <w:rsid w:val="00EC28C7"/>
    <w:rsid w:val="00ED2234"/>
    <w:rsid w:val="00ED33B9"/>
    <w:rsid w:val="00EE0985"/>
    <w:rsid w:val="00EE0A2A"/>
    <w:rsid w:val="00EF23FB"/>
    <w:rsid w:val="00F00BA3"/>
    <w:rsid w:val="00F02EC9"/>
    <w:rsid w:val="00F12EAE"/>
    <w:rsid w:val="00F200AD"/>
    <w:rsid w:val="00F2574C"/>
    <w:rsid w:val="00F27D95"/>
    <w:rsid w:val="00F3237A"/>
    <w:rsid w:val="00F33476"/>
    <w:rsid w:val="00F52D05"/>
    <w:rsid w:val="00F55828"/>
    <w:rsid w:val="00F85463"/>
    <w:rsid w:val="00F93187"/>
    <w:rsid w:val="00FB6749"/>
    <w:rsid w:val="00FC3D75"/>
    <w:rsid w:val="00FD6B3C"/>
    <w:rsid w:val="00FF0C38"/>
    <w:rsid w:val="00FF7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918"/>
    <w:pPr>
      <w:widowControl w:val="0"/>
      <w:suppressAutoHyphens/>
    </w:pPr>
    <w:rPr>
      <w:rFonts w:ascii="Calibri" w:hAnsi="Calibri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F09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F0918"/>
    <w:rPr>
      <w:rFonts w:ascii="Calibri" w:hAnsi="Calibri" w:cs="Times New Roman"/>
      <w:sz w:val="22"/>
      <w:lang w:val="hu-HU" w:eastAsia="hu-HU" w:bidi="ar-SA"/>
    </w:rPr>
  </w:style>
  <w:style w:type="character" w:styleId="PageNumber">
    <w:name w:val="page number"/>
    <w:basedOn w:val="DefaultParagraphFont"/>
    <w:uiPriority w:val="99"/>
    <w:rsid w:val="001F0918"/>
    <w:rPr>
      <w:rFonts w:cs="Times New Roman"/>
    </w:rPr>
  </w:style>
  <w:style w:type="paragraph" w:customStyle="1" w:styleId="Nincstrkz1">
    <w:name w:val="Nincs térköz1"/>
    <w:uiPriority w:val="99"/>
    <w:rsid w:val="001F0918"/>
    <w:rPr>
      <w:rFonts w:ascii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rsid w:val="00320D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20D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AB3DC2"/>
    <w:pPr>
      <w:widowControl/>
      <w:suppressAutoHyphens w:val="0"/>
      <w:ind w:left="720" w:hanging="720"/>
      <w:jc w:val="both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3DC2"/>
    <w:rPr>
      <w:rFonts w:cs="Times New Roman"/>
      <w:sz w:val="24"/>
      <w:szCs w:val="24"/>
    </w:rPr>
  </w:style>
  <w:style w:type="paragraph" w:styleId="NoSpacing">
    <w:name w:val="No Spacing"/>
    <w:uiPriority w:val="99"/>
    <w:qFormat/>
    <w:rsid w:val="00EB71CC"/>
    <w:rPr>
      <w:sz w:val="24"/>
      <w:szCs w:val="24"/>
    </w:rPr>
  </w:style>
  <w:style w:type="character" w:customStyle="1" w:styleId="CharChar1">
    <w:name w:val="Char Char1"/>
    <w:basedOn w:val="DefaultParagraphFont"/>
    <w:uiPriority w:val="99"/>
    <w:locked/>
    <w:rsid w:val="009F5B8A"/>
    <w:rPr>
      <w:rFonts w:cs="Times New Roman"/>
      <w:sz w:val="24"/>
      <w:szCs w:val="24"/>
      <w:lang w:val="hu-HU" w:eastAsia="hu-HU" w:bidi="ar-SA"/>
    </w:rPr>
  </w:style>
  <w:style w:type="paragraph" w:customStyle="1" w:styleId="Nincstrkz2">
    <w:name w:val="Nincs térköz2"/>
    <w:uiPriority w:val="99"/>
    <w:rsid w:val="00D512F4"/>
    <w:rPr>
      <w:rFonts w:ascii="Calibri" w:hAnsi="Calibri"/>
      <w:lang w:eastAsia="en-US"/>
    </w:rPr>
  </w:style>
  <w:style w:type="paragraph" w:styleId="BodyText">
    <w:name w:val="Body Text"/>
    <w:basedOn w:val="Normal"/>
    <w:link w:val="BodyTextChar"/>
    <w:uiPriority w:val="99"/>
    <w:rsid w:val="00C038B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F0D09"/>
    <w:rPr>
      <w:rFonts w:ascii="Calibri" w:hAnsi="Calibri" w:cs="Times New Roman"/>
      <w:sz w:val="20"/>
      <w:szCs w:val="20"/>
    </w:rPr>
  </w:style>
  <w:style w:type="paragraph" w:styleId="BodyTextIndent3">
    <w:name w:val="Body Text Indent 3"/>
    <w:basedOn w:val="Normal"/>
    <w:link w:val="BodyTextIndent3Char1"/>
    <w:uiPriority w:val="99"/>
    <w:semiHidden/>
    <w:rsid w:val="00C038BC"/>
    <w:pPr>
      <w:widowControl/>
      <w:suppressAutoHyphens w:val="0"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F0D09"/>
    <w:rPr>
      <w:rFonts w:ascii="Calibri" w:hAnsi="Calibri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C038BC"/>
    <w:rPr>
      <w:rFonts w:cs="Times New Roman"/>
      <w:sz w:val="16"/>
      <w:szCs w:val="16"/>
      <w:lang w:val="hu-HU" w:eastAsia="hu-HU" w:bidi="ar-SA"/>
    </w:rPr>
  </w:style>
  <w:style w:type="character" w:customStyle="1" w:styleId="CharChar11">
    <w:name w:val="Char Char11"/>
    <w:basedOn w:val="DefaultParagraphFont"/>
    <w:uiPriority w:val="99"/>
    <w:locked/>
    <w:rsid w:val="00EE0985"/>
    <w:rPr>
      <w:rFonts w:cs="Times New Roman"/>
      <w:sz w:val="24"/>
      <w:szCs w:val="24"/>
      <w:lang w:val="hu-HU" w:eastAsia="hu-HU" w:bidi="ar-SA"/>
    </w:rPr>
  </w:style>
  <w:style w:type="character" w:customStyle="1" w:styleId="CharChar12">
    <w:name w:val="Char Char12"/>
    <w:basedOn w:val="DefaultParagraphFont"/>
    <w:uiPriority w:val="99"/>
    <w:locked/>
    <w:rsid w:val="004B619F"/>
    <w:rPr>
      <w:rFonts w:cs="Times New Roman"/>
      <w:sz w:val="24"/>
      <w:szCs w:val="24"/>
      <w:lang w:val="hu-HU" w:eastAsia="hu-HU" w:bidi="ar-SA"/>
    </w:rPr>
  </w:style>
  <w:style w:type="character" w:customStyle="1" w:styleId="CharChar13">
    <w:name w:val="Char Char13"/>
    <w:basedOn w:val="DefaultParagraphFont"/>
    <w:uiPriority w:val="99"/>
    <w:locked/>
    <w:rsid w:val="00C4168D"/>
    <w:rPr>
      <w:rFonts w:cs="Times New Roman"/>
      <w:sz w:val="24"/>
      <w:szCs w:val="24"/>
      <w:lang w:val="hu-HU" w:eastAsia="hu-HU" w:bidi="ar-SA"/>
    </w:rPr>
  </w:style>
  <w:style w:type="character" w:customStyle="1" w:styleId="CharChar14">
    <w:name w:val="Char Char14"/>
    <w:basedOn w:val="DefaultParagraphFont"/>
    <w:uiPriority w:val="99"/>
    <w:locked/>
    <w:rsid w:val="00EF23FB"/>
    <w:rPr>
      <w:rFonts w:cs="Times New Roman"/>
      <w:sz w:val="24"/>
      <w:szCs w:val="24"/>
      <w:lang w:val="hu-HU" w:eastAsia="hu-HU" w:bidi="ar-SA"/>
    </w:rPr>
  </w:style>
  <w:style w:type="character" w:customStyle="1" w:styleId="CharChar15">
    <w:name w:val="Char Char15"/>
    <w:basedOn w:val="DefaultParagraphFont"/>
    <w:uiPriority w:val="99"/>
    <w:locked/>
    <w:rsid w:val="005F324A"/>
    <w:rPr>
      <w:rFonts w:cs="Times New Roman"/>
      <w:sz w:val="24"/>
      <w:szCs w:val="24"/>
      <w:lang w:val="hu-HU" w:eastAsia="hu-HU" w:bidi="ar-SA"/>
    </w:rPr>
  </w:style>
  <w:style w:type="character" w:customStyle="1" w:styleId="CharChar16">
    <w:name w:val="Char Char16"/>
    <w:basedOn w:val="DefaultParagraphFont"/>
    <w:uiPriority w:val="99"/>
    <w:locked/>
    <w:rsid w:val="00354707"/>
    <w:rPr>
      <w:rFonts w:cs="Times New Roman"/>
      <w:sz w:val="24"/>
      <w:szCs w:val="24"/>
      <w:lang w:val="hu-HU" w:eastAsia="hu-HU" w:bidi="ar-SA"/>
    </w:rPr>
  </w:style>
  <w:style w:type="character" w:customStyle="1" w:styleId="CharChar17">
    <w:name w:val="Char Char17"/>
    <w:basedOn w:val="DefaultParagraphFont"/>
    <w:uiPriority w:val="99"/>
    <w:locked/>
    <w:rsid w:val="003939F3"/>
    <w:rPr>
      <w:rFonts w:cs="Times New Roman"/>
      <w:sz w:val="24"/>
      <w:szCs w:val="24"/>
      <w:lang w:val="hu-HU" w:eastAsia="hu-HU" w:bidi="ar-SA"/>
    </w:rPr>
  </w:style>
  <w:style w:type="paragraph" w:customStyle="1" w:styleId="Listaszerbekezds1">
    <w:name w:val="Listaszerű bekezdés1"/>
    <w:basedOn w:val="Normal"/>
    <w:uiPriority w:val="99"/>
    <w:rsid w:val="001270AD"/>
    <w:pPr>
      <w:ind w:left="708"/>
    </w:pPr>
  </w:style>
  <w:style w:type="paragraph" w:styleId="ListParagraph">
    <w:name w:val="List Paragraph"/>
    <w:basedOn w:val="Normal"/>
    <w:uiPriority w:val="99"/>
    <w:qFormat/>
    <w:rsid w:val="00EB7A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15</Pages>
  <Words>3821</Words>
  <Characters>26369</Characters>
  <Application>Microsoft Office Outlook</Application>
  <DocSecurity>0</DocSecurity>
  <Lines>0</Lines>
  <Paragraphs>0</Paragraphs>
  <ScaleCrop>false</ScaleCrop>
  <Company>WXPEE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cp:lastPrinted>2014-08-27T08:49:00Z</cp:lastPrinted>
  <dcterms:created xsi:type="dcterms:W3CDTF">2015-05-31T14:53:00Z</dcterms:created>
  <dcterms:modified xsi:type="dcterms:W3CDTF">2015-06-01T12:06:00Z</dcterms:modified>
</cp:coreProperties>
</file>