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98D" w:rsidRPr="00567400" w:rsidRDefault="0044398D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hu-H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Kép 1" o:spid="_x0000_s1026" type="#_x0000_t75" alt="gfacímer" style="position:absolute;margin-left:0;margin-top:0;width:114pt;height:159.75pt;z-index:251658240;visibility:visible;mso-position-horizontal:left;mso-position-vertical:top">
            <v:imagedata r:id="rId7" o:title=""/>
            <w10:wrap type="square"/>
          </v:shape>
        </w:pict>
      </w:r>
    </w:p>
    <w:p w:rsidR="0044398D" w:rsidRPr="00567400" w:rsidRDefault="0044398D" w:rsidP="00A3068D">
      <w:pPr>
        <w:rPr>
          <w:rFonts w:ascii="Times New Roman" w:hAnsi="Times New Roman"/>
          <w:sz w:val="24"/>
          <w:szCs w:val="24"/>
        </w:rPr>
      </w:pPr>
    </w:p>
    <w:p w:rsidR="0044398D" w:rsidRPr="00567400" w:rsidRDefault="0044398D" w:rsidP="00A3068D">
      <w:pPr>
        <w:rPr>
          <w:rFonts w:ascii="Times New Roman" w:hAnsi="Times New Roman"/>
          <w:sz w:val="24"/>
          <w:szCs w:val="24"/>
        </w:rPr>
      </w:pPr>
    </w:p>
    <w:p w:rsidR="0044398D" w:rsidRPr="00567400" w:rsidRDefault="0044398D" w:rsidP="00A3068D">
      <w:pPr>
        <w:rPr>
          <w:rFonts w:ascii="Times New Roman" w:hAnsi="Times New Roman"/>
          <w:sz w:val="24"/>
          <w:szCs w:val="24"/>
        </w:rPr>
      </w:pPr>
    </w:p>
    <w:p w:rsidR="0044398D" w:rsidRPr="00567400" w:rsidRDefault="0044398D" w:rsidP="00A3068D">
      <w:pPr>
        <w:jc w:val="center"/>
        <w:rPr>
          <w:rFonts w:ascii="Times New Roman" w:hAnsi="Times New Roman"/>
          <w:b/>
          <w:sz w:val="24"/>
          <w:szCs w:val="24"/>
        </w:rPr>
      </w:pPr>
      <w:r w:rsidRPr="00567400">
        <w:rPr>
          <w:rFonts w:ascii="Times New Roman" w:hAnsi="Times New Roman"/>
          <w:b/>
          <w:sz w:val="24"/>
          <w:szCs w:val="24"/>
        </w:rPr>
        <w:t>Gógánfa Község Önkormányzat Képviselő-testülete</w:t>
      </w:r>
    </w:p>
    <w:p w:rsidR="0044398D" w:rsidRPr="00567400" w:rsidRDefault="0044398D" w:rsidP="00A3068D">
      <w:pPr>
        <w:jc w:val="center"/>
        <w:rPr>
          <w:rFonts w:ascii="Times New Roman" w:hAnsi="Times New Roman"/>
          <w:b/>
          <w:sz w:val="24"/>
          <w:szCs w:val="24"/>
        </w:rPr>
      </w:pPr>
      <w:r w:rsidRPr="00567400">
        <w:rPr>
          <w:rFonts w:ascii="Times New Roman" w:hAnsi="Times New Roman"/>
          <w:b/>
          <w:sz w:val="24"/>
          <w:szCs w:val="24"/>
        </w:rPr>
        <w:t>8346 Gógánfa, Deák F. u. 23.</w:t>
      </w:r>
    </w:p>
    <w:p w:rsidR="0044398D" w:rsidRPr="00567400" w:rsidRDefault="0044398D" w:rsidP="00A3068D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44398D" w:rsidRPr="00567400" w:rsidRDefault="0044398D" w:rsidP="00A3068D">
      <w:pPr>
        <w:spacing w:line="100" w:lineRule="atLeast"/>
        <w:rPr>
          <w:rFonts w:ascii="Times New Roman" w:hAnsi="Times New Roman"/>
          <w:b/>
          <w:sz w:val="24"/>
          <w:szCs w:val="24"/>
        </w:rPr>
      </w:pPr>
      <w:r w:rsidRPr="00567400">
        <w:rPr>
          <w:rFonts w:ascii="Times New Roman" w:hAnsi="Times New Roman"/>
          <w:b/>
          <w:sz w:val="24"/>
          <w:szCs w:val="24"/>
        </w:rPr>
        <w:t>Szám: 515/13/2014.</w:t>
      </w:r>
    </w:p>
    <w:p w:rsidR="0044398D" w:rsidRPr="00567400" w:rsidRDefault="0044398D" w:rsidP="00A3068D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44398D" w:rsidRPr="00567400" w:rsidRDefault="0044398D" w:rsidP="00A3068D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44398D" w:rsidRPr="00567400" w:rsidRDefault="0044398D" w:rsidP="00A3068D">
      <w:pPr>
        <w:spacing w:line="10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567400">
        <w:rPr>
          <w:rFonts w:ascii="Times New Roman" w:hAnsi="Times New Roman"/>
          <w:b/>
          <w:sz w:val="24"/>
          <w:szCs w:val="24"/>
        </w:rPr>
        <w:t>Gógánfa Község Önkormányzat</w:t>
      </w:r>
    </w:p>
    <w:p w:rsidR="0044398D" w:rsidRPr="00567400" w:rsidRDefault="0044398D" w:rsidP="00A3068D">
      <w:pPr>
        <w:spacing w:line="10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567400">
        <w:rPr>
          <w:rFonts w:ascii="Times New Roman" w:hAnsi="Times New Roman"/>
          <w:b/>
          <w:sz w:val="24"/>
          <w:szCs w:val="24"/>
        </w:rPr>
        <w:t>Képviselő-testületének</w:t>
      </w:r>
    </w:p>
    <w:p w:rsidR="0044398D" w:rsidRPr="00567400" w:rsidRDefault="0044398D" w:rsidP="00A3068D">
      <w:pPr>
        <w:spacing w:line="10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567400">
        <w:rPr>
          <w:rFonts w:ascii="Times New Roman" w:hAnsi="Times New Roman"/>
          <w:b/>
          <w:sz w:val="24"/>
          <w:szCs w:val="24"/>
        </w:rPr>
        <w:t>2014. október 2. napon megtartott</w:t>
      </w:r>
    </w:p>
    <w:p w:rsidR="0044398D" w:rsidRPr="00567400" w:rsidRDefault="0044398D" w:rsidP="00A3068D">
      <w:pPr>
        <w:spacing w:line="100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44398D" w:rsidRPr="00567400" w:rsidRDefault="0044398D" w:rsidP="00A3068D">
      <w:pPr>
        <w:spacing w:line="10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567400">
        <w:rPr>
          <w:rFonts w:ascii="Times New Roman" w:hAnsi="Times New Roman"/>
          <w:b/>
          <w:sz w:val="24"/>
          <w:szCs w:val="24"/>
        </w:rPr>
        <w:t>rendkívüli nyílt üléséről</w:t>
      </w:r>
    </w:p>
    <w:p w:rsidR="0044398D" w:rsidRPr="00567400" w:rsidRDefault="0044398D" w:rsidP="00A3068D">
      <w:pPr>
        <w:spacing w:line="100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44398D" w:rsidRPr="00567400" w:rsidRDefault="0044398D" w:rsidP="00A3068D">
      <w:pPr>
        <w:spacing w:line="10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567400">
        <w:rPr>
          <w:rFonts w:ascii="Times New Roman" w:hAnsi="Times New Roman"/>
          <w:b/>
          <w:sz w:val="24"/>
          <w:szCs w:val="24"/>
        </w:rPr>
        <w:t>j e g y z ő k ö n y v</w:t>
      </w:r>
    </w:p>
    <w:p w:rsidR="0044398D" w:rsidRPr="00567400" w:rsidRDefault="0044398D" w:rsidP="00A3068D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44398D" w:rsidRPr="00567400" w:rsidRDefault="0044398D" w:rsidP="00A3068D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44398D" w:rsidRPr="00567400" w:rsidRDefault="0044398D" w:rsidP="00A3068D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44398D" w:rsidRPr="00567400" w:rsidRDefault="0044398D" w:rsidP="00A3068D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44398D" w:rsidRPr="00567400" w:rsidRDefault="0044398D" w:rsidP="00A3068D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44398D" w:rsidRPr="00567400" w:rsidRDefault="0044398D" w:rsidP="00A3068D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44398D" w:rsidRPr="00567400" w:rsidRDefault="0044398D" w:rsidP="00A3068D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44398D" w:rsidRPr="00567400" w:rsidRDefault="0044398D" w:rsidP="00A3068D">
      <w:pPr>
        <w:spacing w:line="100" w:lineRule="atLeast"/>
        <w:ind w:left="5664"/>
        <w:rPr>
          <w:rFonts w:ascii="Times New Roman" w:hAnsi="Times New Roman"/>
          <w:b/>
          <w:sz w:val="24"/>
          <w:szCs w:val="24"/>
        </w:rPr>
      </w:pPr>
      <w:r w:rsidRPr="00567400">
        <w:rPr>
          <w:rFonts w:ascii="Times New Roman" w:hAnsi="Times New Roman"/>
          <w:b/>
          <w:sz w:val="24"/>
          <w:szCs w:val="24"/>
        </w:rPr>
        <w:t>Rendeletek:   9. - 10.</w:t>
      </w:r>
    </w:p>
    <w:p w:rsidR="0044398D" w:rsidRPr="00567400" w:rsidRDefault="0044398D" w:rsidP="00A3068D">
      <w:pPr>
        <w:spacing w:line="100" w:lineRule="atLeast"/>
        <w:ind w:left="5664"/>
        <w:rPr>
          <w:rFonts w:ascii="Times New Roman" w:hAnsi="Times New Roman"/>
          <w:b/>
          <w:sz w:val="24"/>
          <w:szCs w:val="24"/>
        </w:rPr>
      </w:pPr>
      <w:r w:rsidRPr="00567400">
        <w:rPr>
          <w:rFonts w:ascii="Times New Roman" w:hAnsi="Times New Roman"/>
          <w:b/>
          <w:sz w:val="24"/>
          <w:szCs w:val="24"/>
        </w:rPr>
        <w:t>Határozatok:</w:t>
      </w:r>
      <w:r w:rsidRPr="00567400">
        <w:rPr>
          <w:rFonts w:ascii="Times New Roman" w:hAnsi="Times New Roman"/>
          <w:b/>
          <w:sz w:val="24"/>
          <w:szCs w:val="24"/>
        </w:rPr>
        <w:tab/>
        <w:t xml:space="preserve"> 49 -50</w:t>
      </w:r>
    </w:p>
    <w:p w:rsidR="0044398D" w:rsidRPr="00567400" w:rsidRDefault="0044398D" w:rsidP="00A3068D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44398D" w:rsidRPr="00567400" w:rsidRDefault="0044398D" w:rsidP="00A3068D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44398D" w:rsidRPr="00567400" w:rsidRDefault="0044398D" w:rsidP="00A3068D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44398D" w:rsidRPr="00567400" w:rsidRDefault="0044398D" w:rsidP="00A3068D">
      <w:pPr>
        <w:jc w:val="center"/>
        <w:rPr>
          <w:rFonts w:ascii="Times New Roman" w:hAnsi="Times New Roman"/>
          <w:b/>
          <w:sz w:val="24"/>
          <w:szCs w:val="24"/>
        </w:rPr>
      </w:pPr>
      <w:r w:rsidRPr="00567400">
        <w:rPr>
          <w:rFonts w:ascii="Times New Roman" w:hAnsi="Times New Roman"/>
          <w:noProof/>
          <w:sz w:val="24"/>
          <w:szCs w:val="24"/>
          <w:lang w:eastAsia="hu-HU"/>
        </w:rPr>
        <w:pict>
          <v:shape id="Kép 2" o:spid="_x0000_i1025" type="#_x0000_t75" style="width:32.25pt;height:47.25pt;visibility:visible">
            <v:imagedata r:id="rId8" o:title=""/>
          </v:shape>
        </w:pict>
      </w:r>
    </w:p>
    <w:p w:rsidR="0044398D" w:rsidRPr="00567400" w:rsidRDefault="0044398D" w:rsidP="00A3068D">
      <w:pPr>
        <w:jc w:val="center"/>
        <w:rPr>
          <w:rFonts w:ascii="Times New Roman" w:hAnsi="Times New Roman"/>
          <w:b/>
          <w:sz w:val="24"/>
          <w:szCs w:val="24"/>
        </w:rPr>
      </w:pPr>
      <w:r w:rsidRPr="00567400">
        <w:rPr>
          <w:rFonts w:ascii="Times New Roman" w:hAnsi="Times New Roman"/>
          <w:b/>
          <w:sz w:val="24"/>
          <w:szCs w:val="24"/>
        </w:rPr>
        <w:t>GÓGÁNFA KÖZSÉG</w:t>
      </w:r>
    </w:p>
    <w:p w:rsidR="0044398D" w:rsidRPr="00567400" w:rsidRDefault="0044398D" w:rsidP="00A3068D">
      <w:pPr>
        <w:jc w:val="center"/>
        <w:rPr>
          <w:rFonts w:ascii="Times New Roman" w:hAnsi="Times New Roman"/>
          <w:b/>
          <w:sz w:val="24"/>
          <w:szCs w:val="24"/>
        </w:rPr>
      </w:pPr>
      <w:r w:rsidRPr="00567400">
        <w:rPr>
          <w:rFonts w:ascii="Times New Roman" w:hAnsi="Times New Roman"/>
          <w:b/>
          <w:sz w:val="24"/>
          <w:szCs w:val="24"/>
        </w:rPr>
        <w:t>P O L G Á R M E S T E R É T Ő L</w:t>
      </w:r>
    </w:p>
    <w:p w:rsidR="0044398D" w:rsidRPr="00567400" w:rsidRDefault="0044398D" w:rsidP="00A3068D">
      <w:pPr>
        <w:jc w:val="center"/>
        <w:rPr>
          <w:rFonts w:ascii="Times New Roman" w:hAnsi="Times New Roman"/>
          <w:b/>
          <w:sz w:val="24"/>
          <w:szCs w:val="24"/>
        </w:rPr>
      </w:pPr>
      <w:r w:rsidRPr="00567400">
        <w:rPr>
          <w:rFonts w:ascii="Times New Roman" w:hAnsi="Times New Roman"/>
          <w:b/>
          <w:sz w:val="24"/>
          <w:szCs w:val="24"/>
        </w:rPr>
        <w:sym w:font="Wingdings" w:char="F02A"/>
      </w:r>
      <w:r w:rsidRPr="00567400">
        <w:rPr>
          <w:rFonts w:ascii="Times New Roman" w:hAnsi="Times New Roman"/>
          <w:b/>
          <w:sz w:val="24"/>
          <w:szCs w:val="24"/>
        </w:rPr>
        <w:t xml:space="preserve"> 8346 Gógánfa, Deák F. u. 23.</w:t>
      </w:r>
    </w:p>
    <w:p w:rsidR="0044398D" w:rsidRPr="00567400" w:rsidRDefault="0044398D" w:rsidP="00A3068D">
      <w:pPr>
        <w:jc w:val="center"/>
        <w:rPr>
          <w:rFonts w:ascii="Times New Roman" w:hAnsi="Times New Roman"/>
          <w:b/>
          <w:sz w:val="24"/>
          <w:szCs w:val="24"/>
        </w:rPr>
      </w:pPr>
      <w:r w:rsidRPr="00567400">
        <w:rPr>
          <w:rFonts w:ascii="Times New Roman" w:hAnsi="Times New Roman"/>
          <w:b/>
          <w:sz w:val="24"/>
          <w:szCs w:val="24"/>
        </w:rPr>
        <w:sym w:font="Wingdings" w:char="F028"/>
      </w:r>
      <w:r w:rsidRPr="00567400">
        <w:rPr>
          <w:rFonts w:ascii="Times New Roman" w:hAnsi="Times New Roman"/>
          <w:b/>
          <w:sz w:val="24"/>
          <w:szCs w:val="24"/>
        </w:rPr>
        <w:t>/Fax: 06/87/457-122, Fax: 06/87/557-040</w:t>
      </w:r>
    </w:p>
    <w:p w:rsidR="0044398D" w:rsidRPr="00567400" w:rsidRDefault="0044398D" w:rsidP="00A3068D">
      <w:pPr>
        <w:jc w:val="center"/>
        <w:rPr>
          <w:rFonts w:ascii="Times New Roman" w:hAnsi="Times New Roman"/>
          <w:b/>
          <w:sz w:val="24"/>
          <w:szCs w:val="24"/>
        </w:rPr>
      </w:pPr>
      <w:r w:rsidRPr="00567400">
        <w:rPr>
          <w:rFonts w:ascii="Times New Roman" w:hAnsi="Times New Roman"/>
          <w:b/>
          <w:sz w:val="24"/>
          <w:szCs w:val="24"/>
        </w:rPr>
        <w:t>e-mail: polgarmester@gfakj.t-online.hu</w:t>
      </w:r>
    </w:p>
    <w:p w:rsidR="0044398D" w:rsidRPr="00567400" w:rsidRDefault="0044398D" w:rsidP="00A3068D">
      <w:pPr>
        <w:rPr>
          <w:rFonts w:ascii="Times New Roman" w:hAnsi="Times New Roman"/>
          <w:sz w:val="24"/>
          <w:szCs w:val="24"/>
        </w:rPr>
      </w:pPr>
      <w:r w:rsidRPr="00567400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:rsidR="0044398D" w:rsidRPr="00567400" w:rsidRDefault="0044398D" w:rsidP="00A3068D">
      <w:pPr>
        <w:jc w:val="center"/>
        <w:rPr>
          <w:rFonts w:ascii="Times New Roman" w:hAnsi="Times New Roman"/>
          <w:b/>
          <w:sz w:val="24"/>
          <w:szCs w:val="24"/>
        </w:rPr>
      </w:pPr>
      <w:r w:rsidRPr="00567400">
        <w:rPr>
          <w:rFonts w:ascii="Times New Roman" w:hAnsi="Times New Roman"/>
          <w:b/>
          <w:sz w:val="24"/>
          <w:szCs w:val="24"/>
        </w:rPr>
        <w:t>MEGHÍVÓ</w:t>
      </w:r>
    </w:p>
    <w:p w:rsidR="0044398D" w:rsidRPr="00567400" w:rsidRDefault="0044398D" w:rsidP="00A3068D">
      <w:pPr>
        <w:jc w:val="center"/>
        <w:rPr>
          <w:rFonts w:ascii="Times New Roman" w:hAnsi="Times New Roman"/>
          <w:sz w:val="24"/>
          <w:szCs w:val="24"/>
        </w:rPr>
      </w:pPr>
    </w:p>
    <w:p w:rsidR="0044398D" w:rsidRPr="00567400" w:rsidRDefault="0044398D" w:rsidP="00A3068D">
      <w:pPr>
        <w:jc w:val="both"/>
        <w:rPr>
          <w:rFonts w:ascii="Times New Roman" w:hAnsi="Times New Roman"/>
          <w:b/>
          <w:sz w:val="24"/>
          <w:szCs w:val="24"/>
        </w:rPr>
      </w:pPr>
      <w:r w:rsidRPr="00567400">
        <w:rPr>
          <w:rFonts w:ascii="Times New Roman" w:hAnsi="Times New Roman"/>
          <w:b/>
          <w:sz w:val="24"/>
          <w:szCs w:val="24"/>
        </w:rPr>
        <w:t>Gógánfa Község Polgármestere a 2011. évi CLXXIX. tv. 45. §-ában biztosított jogkörömben eljárva 2014. október 2. napján, 16.00 órakor a rendkívüli nyílt önkormányzati képviselő-testületi ülést összehívom.</w:t>
      </w:r>
    </w:p>
    <w:p w:rsidR="0044398D" w:rsidRPr="00567400" w:rsidRDefault="0044398D" w:rsidP="00A3068D">
      <w:pPr>
        <w:rPr>
          <w:rFonts w:ascii="Times New Roman" w:hAnsi="Times New Roman"/>
          <w:sz w:val="24"/>
          <w:szCs w:val="24"/>
        </w:rPr>
      </w:pPr>
      <w:r w:rsidRPr="00567400">
        <w:rPr>
          <w:rFonts w:ascii="Times New Roman" w:hAnsi="Times New Roman"/>
          <w:b/>
          <w:sz w:val="24"/>
          <w:szCs w:val="24"/>
          <w:u w:val="single"/>
        </w:rPr>
        <w:t xml:space="preserve">Helye: </w:t>
      </w:r>
      <w:r w:rsidRPr="00567400">
        <w:rPr>
          <w:rFonts w:ascii="Times New Roman" w:hAnsi="Times New Roman"/>
          <w:sz w:val="24"/>
          <w:szCs w:val="24"/>
        </w:rPr>
        <w:t>Gógánfa, Deák F. u. 23.</w:t>
      </w:r>
    </w:p>
    <w:p w:rsidR="0044398D" w:rsidRPr="00567400" w:rsidRDefault="0044398D" w:rsidP="00A3068D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7400">
        <w:rPr>
          <w:rFonts w:ascii="Times New Roman" w:hAnsi="Times New Roman"/>
          <w:sz w:val="24"/>
          <w:szCs w:val="24"/>
        </w:rPr>
        <w:t>Gógánfa Község Önkormányzata Képviselő-testületének szociális célú tüzifa támogatás pályázatról döntés.</w:t>
      </w:r>
    </w:p>
    <w:p w:rsidR="0044398D" w:rsidRPr="00567400" w:rsidRDefault="0044398D" w:rsidP="00A3068D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567400">
        <w:rPr>
          <w:rFonts w:ascii="Times New Roman" w:hAnsi="Times New Roman"/>
          <w:sz w:val="24"/>
          <w:szCs w:val="24"/>
          <w:u w:val="single"/>
        </w:rPr>
        <w:t>Előterjesztő:</w:t>
      </w:r>
      <w:r w:rsidRPr="00567400">
        <w:rPr>
          <w:rFonts w:ascii="Times New Roman" w:hAnsi="Times New Roman"/>
          <w:sz w:val="24"/>
          <w:szCs w:val="24"/>
        </w:rPr>
        <w:t xml:space="preserve"> Damjanovics József polgármester </w:t>
      </w:r>
    </w:p>
    <w:p w:rsidR="0044398D" w:rsidRPr="00567400" w:rsidRDefault="0044398D" w:rsidP="00A3068D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44398D" w:rsidRPr="00567400" w:rsidRDefault="0044398D" w:rsidP="00A3068D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7400">
        <w:rPr>
          <w:rFonts w:ascii="Times New Roman" w:hAnsi="Times New Roman"/>
          <w:sz w:val="24"/>
          <w:szCs w:val="24"/>
        </w:rPr>
        <w:t xml:space="preserve">Gógánfa Község Önkormányzata Képviselő-testületének  Temető rendeletének módosítása (urnafal miatt)  </w:t>
      </w:r>
    </w:p>
    <w:p w:rsidR="0044398D" w:rsidRPr="00567400" w:rsidRDefault="0044398D" w:rsidP="00A3068D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567400">
        <w:rPr>
          <w:rFonts w:ascii="Times New Roman" w:hAnsi="Times New Roman"/>
          <w:sz w:val="24"/>
          <w:szCs w:val="24"/>
          <w:u w:val="single"/>
        </w:rPr>
        <w:t>Előterjesztő:</w:t>
      </w:r>
      <w:r w:rsidRPr="00567400">
        <w:rPr>
          <w:rFonts w:ascii="Times New Roman" w:hAnsi="Times New Roman"/>
          <w:sz w:val="24"/>
          <w:szCs w:val="24"/>
        </w:rPr>
        <w:t xml:space="preserve"> Damjanovics József polgármester </w:t>
      </w:r>
    </w:p>
    <w:p w:rsidR="0044398D" w:rsidRPr="00567400" w:rsidRDefault="0044398D" w:rsidP="00A3068D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7400">
        <w:rPr>
          <w:rFonts w:ascii="Times New Roman" w:hAnsi="Times New Roman"/>
          <w:sz w:val="24"/>
          <w:szCs w:val="24"/>
        </w:rPr>
        <w:t xml:space="preserve">Gógánfa Község Önkormányzata Képviselő-testületének Szociális rendeletének módosítása (tüzifa miatt) </w:t>
      </w:r>
    </w:p>
    <w:p w:rsidR="0044398D" w:rsidRPr="00567400" w:rsidRDefault="0044398D" w:rsidP="00A3068D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567400">
        <w:rPr>
          <w:rFonts w:ascii="Times New Roman" w:hAnsi="Times New Roman"/>
          <w:sz w:val="24"/>
          <w:szCs w:val="24"/>
          <w:u w:val="single"/>
        </w:rPr>
        <w:t>Előterjesztő:</w:t>
      </w:r>
      <w:r w:rsidRPr="00567400">
        <w:rPr>
          <w:rFonts w:ascii="Times New Roman" w:hAnsi="Times New Roman"/>
          <w:sz w:val="24"/>
          <w:szCs w:val="24"/>
        </w:rPr>
        <w:t xml:space="preserve"> Damjanonvics József polgármester</w:t>
      </w:r>
    </w:p>
    <w:p w:rsidR="0044398D" w:rsidRPr="00567400" w:rsidRDefault="0044398D" w:rsidP="00A3068D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7400">
        <w:rPr>
          <w:rFonts w:ascii="Times New Roman" w:hAnsi="Times New Roman"/>
          <w:sz w:val="24"/>
          <w:szCs w:val="24"/>
        </w:rPr>
        <w:t xml:space="preserve">Vegyes ügyek </w:t>
      </w:r>
    </w:p>
    <w:p w:rsidR="0044398D" w:rsidRPr="00567400" w:rsidRDefault="0044398D" w:rsidP="00A3068D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44398D" w:rsidRPr="00567400" w:rsidRDefault="0044398D" w:rsidP="00A3068D">
      <w:pPr>
        <w:ind w:left="360" w:hanging="360"/>
        <w:rPr>
          <w:rFonts w:ascii="Times New Roman" w:hAnsi="Times New Roman"/>
          <w:sz w:val="24"/>
          <w:szCs w:val="24"/>
        </w:rPr>
      </w:pPr>
      <w:r w:rsidRPr="00567400">
        <w:rPr>
          <w:rFonts w:ascii="Times New Roman" w:hAnsi="Times New Roman"/>
          <w:sz w:val="24"/>
          <w:szCs w:val="24"/>
        </w:rPr>
        <w:t>Tisztelt Képviselő-testületi tag!</w:t>
      </w:r>
    </w:p>
    <w:p w:rsidR="0044398D" w:rsidRPr="00567400" w:rsidRDefault="0044398D" w:rsidP="00A3068D">
      <w:pPr>
        <w:ind w:firstLine="360"/>
        <w:rPr>
          <w:rFonts w:ascii="Times New Roman" w:hAnsi="Times New Roman"/>
          <w:sz w:val="24"/>
          <w:szCs w:val="24"/>
        </w:rPr>
      </w:pPr>
      <w:r w:rsidRPr="00567400">
        <w:rPr>
          <w:rFonts w:ascii="Times New Roman" w:hAnsi="Times New Roman"/>
          <w:sz w:val="24"/>
          <w:szCs w:val="24"/>
        </w:rPr>
        <w:t>Az ülésre tisztelettel meghívom, a napirend fontossága miatt megjelenésére feltétlen számítok.</w:t>
      </w:r>
    </w:p>
    <w:p w:rsidR="0044398D" w:rsidRPr="00567400" w:rsidRDefault="0044398D" w:rsidP="00A3068D">
      <w:pPr>
        <w:rPr>
          <w:rFonts w:ascii="Times New Roman" w:hAnsi="Times New Roman"/>
          <w:sz w:val="24"/>
          <w:szCs w:val="24"/>
        </w:rPr>
      </w:pPr>
      <w:r w:rsidRPr="00567400">
        <w:rPr>
          <w:rFonts w:ascii="Times New Roman" w:hAnsi="Times New Roman"/>
          <w:sz w:val="24"/>
          <w:szCs w:val="24"/>
        </w:rPr>
        <w:t>Gógánfa, 2014. szeptember 30.</w:t>
      </w:r>
    </w:p>
    <w:p w:rsidR="0044398D" w:rsidRPr="00567400" w:rsidRDefault="0044398D" w:rsidP="00A3068D">
      <w:pPr>
        <w:ind w:left="2124" w:firstLine="708"/>
        <w:rPr>
          <w:rFonts w:ascii="Times New Roman" w:hAnsi="Times New Roman"/>
          <w:b/>
          <w:sz w:val="24"/>
          <w:szCs w:val="24"/>
        </w:rPr>
      </w:pPr>
      <w:r w:rsidRPr="00567400">
        <w:rPr>
          <w:rFonts w:ascii="Times New Roman" w:hAnsi="Times New Roman"/>
          <w:sz w:val="24"/>
          <w:szCs w:val="24"/>
        </w:rPr>
        <w:t>Tisztelettel:</w:t>
      </w:r>
      <w:r w:rsidRPr="00567400">
        <w:rPr>
          <w:rFonts w:ascii="Times New Roman" w:hAnsi="Times New Roman"/>
          <w:sz w:val="24"/>
          <w:szCs w:val="24"/>
        </w:rPr>
        <w:tab/>
      </w:r>
      <w:r w:rsidRPr="00567400">
        <w:rPr>
          <w:rFonts w:ascii="Times New Roman" w:hAnsi="Times New Roman"/>
          <w:sz w:val="24"/>
          <w:szCs w:val="24"/>
        </w:rPr>
        <w:tab/>
      </w:r>
      <w:r w:rsidRPr="00567400">
        <w:rPr>
          <w:rFonts w:ascii="Times New Roman" w:hAnsi="Times New Roman"/>
          <w:sz w:val="24"/>
          <w:szCs w:val="24"/>
        </w:rPr>
        <w:tab/>
      </w:r>
      <w:r w:rsidRPr="00567400">
        <w:rPr>
          <w:rFonts w:ascii="Times New Roman" w:hAnsi="Times New Roman"/>
          <w:sz w:val="24"/>
          <w:szCs w:val="24"/>
        </w:rPr>
        <w:tab/>
      </w:r>
      <w:r w:rsidRPr="00567400">
        <w:rPr>
          <w:rFonts w:ascii="Times New Roman" w:hAnsi="Times New Roman"/>
          <w:b/>
          <w:sz w:val="24"/>
          <w:szCs w:val="24"/>
        </w:rPr>
        <w:t xml:space="preserve">Damjanovics József </w:t>
      </w:r>
    </w:p>
    <w:p w:rsidR="0044398D" w:rsidRPr="00567400" w:rsidRDefault="0044398D" w:rsidP="00A3068D">
      <w:pPr>
        <w:rPr>
          <w:rFonts w:ascii="Times New Roman" w:hAnsi="Times New Roman"/>
          <w:b/>
          <w:sz w:val="24"/>
          <w:szCs w:val="24"/>
        </w:rPr>
      </w:pPr>
      <w:r w:rsidRPr="00567400">
        <w:rPr>
          <w:rFonts w:ascii="Times New Roman" w:hAnsi="Times New Roman"/>
          <w:sz w:val="24"/>
          <w:szCs w:val="24"/>
        </w:rPr>
        <w:tab/>
      </w:r>
      <w:r w:rsidRPr="00567400">
        <w:rPr>
          <w:rFonts w:ascii="Times New Roman" w:hAnsi="Times New Roman"/>
          <w:sz w:val="24"/>
          <w:szCs w:val="24"/>
        </w:rPr>
        <w:tab/>
      </w:r>
      <w:r w:rsidRPr="00567400">
        <w:rPr>
          <w:rFonts w:ascii="Times New Roman" w:hAnsi="Times New Roman"/>
          <w:sz w:val="24"/>
          <w:szCs w:val="24"/>
        </w:rPr>
        <w:tab/>
      </w:r>
      <w:r w:rsidRPr="00567400">
        <w:rPr>
          <w:rFonts w:ascii="Times New Roman" w:hAnsi="Times New Roman"/>
          <w:sz w:val="24"/>
          <w:szCs w:val="24"/>
        </w:rPr>
        <w:tab/>
      </w:r>
      <w:r w:rsidRPr="00567400">
        <w:rPr>
          <w:rFonts w:ascii="Times New Roman" w:hAnsi="Times New Roman"/>
          <w:sz w:val="24"/>
          <w:szCs w:val="24"/>
        </w:rPr>
        <w:tab/>
      </w:r>
      <w:r w:rsidRPr="00567400">
        <w:rPr>
          <w:rFonts w:ascii="Times New Roman" w:hAnsi="Times New Roman"/>
          <w:sz w:val="24"/>
          <w:szCs w:val="24"/>
        </w:rPr>
        <w:tab/>
      </w:r>
      <w:r w:rsidRPr="00567400">
        <w:rPr>
          <w:rFonts w:ascii="Times New Roman" w:hAnsi="Times New Roman"/>
          <w:sz w:val="24"/>
          <w:szCs w:val="24"/>
        </w:rPr>
        <w:tab/>
      </w:r>
      <w:r w:rsidRPr="00567400">
        <w:rPr>
          <w:rFonts w:ascii="Times New Roman" w:hAnsi="Times New Roman"/>
          <w:sz w:val="24"/>
          <w:szCs w:val="24"/>
        </w:rPr>
        <w:tab/>
        <w:t xml:space="preserve">      </w:t>
      </w:r>
      <w:r w:rsidRPr="00567400">
        <w:rPr>
          <w:rFonts w:ascii="Times New Roman" w:hAnsi="Times New Roman"/>
          <w:sz w:val="24"/>
          <w:szCs w:val="24"/>
        </w:rPr>
        <w:tab/>
        <w:t xml:space="preserve">      </w:t>
      </w:r>
      <w:r w:rsidRPr="00567400">
        <w:rPr>
          <w:rFonts w:ascii="Times New Roman" w:hAnsi="Times New Roman"/>
          <w:b/>
          <w:sz w:val="24"/>
          <w:szCs w:val="24"/>
        </w:rPr>
        <w:t>polgármester</w:t>
      </w:r>
    </w:p>
    <w:p w:rsidR="0044398D" w:rsidRPr="00567400" w:rsidRDefault="0044398D" w:rsidP="00A3068D">
      <w:pPr>
        <w:rPr>
          <w:rFonts w:ascii="Times New Roman" w:hAnsi="Times New Roman"/>
          <w:sz w:val="24"/>
          <w:szCs w:val="24"/>
        </w:rPr>
      </w:pPr>
    </w:p>
    <w:p w:rsidR="0044398D" w:rsidRPr="00567400" w:rsidRDefault="0044398D" w:rsidP="00A3068D">
      <w:pPr>
        <w:rPr>
          <w:rFonts w:ascii="Times New Roman" w:hAnsi="Times New Roman"/>
          <w:b/>
          <w:sz w:val="24"/>
          <w:szCs w:val="24"/>
        </w:rPr>
      </w:pPr>
      <w:r w:rsidRPr="00567400">
        <w:rPr>
          <w:rFonts w:ascii="Times New Roman" w:hAnsi="Times New Roman"/>
          <w:b/>
          <w:sz w:val="24"/>
          <w:szCs w:val="24"/>
        </w:rPr>
        <w:t>Gógánfa Község Önkormányzat Képviselő-testülete</w:t>
      </w:r>
    </w:p>
    <w:p w:rsidR="0044398D" w:rsidRPr="00567400" w:rsidRDefault="0044398D" w:rsidP="00A3068D">
      <w:pPr>
        <w:rPr>
          <w:rFonts w:ascii="Times New Roman" w:hAnsi="Times New Roman"/>
          <w:b/>
          <w:sz w:val="24"/>
          <w:szCs w:val="24"/>
        </w:rPr>
      </w:pPr>
      <w:r w:rsidRPr="00567400">
        <w:rPr>
          <w:rFonts w:ascii="Times New Roman" w:hAnsi="Times New Roman"/>
          <w:b/>
          <w:sz w:val="24"/>
          <w:szCs w:val="24"/>
        </w:rPr>
        <w:t>8346 Gógánfa, Deák F. u. 23.</w:t>
      </w:r>
    </w:p>
    <w:p w:rsidR="0044398D" w:rsidRPr="00567400" w:rsidRDefault="0044398D" w:rsidP="00A3068D">
      <w:pPr>
        <w:spacing w:line="100" w:lineRule="atLeast"/>
        <w:rPr>
          <w:rFonts w:ascii="Times New Roman" w:hAnsi="Times New Roman"/>
          <w:b/>
          <w:sz w:val="24"/>
          <w:szCs w:val="24"/>
        </w:rPr>
      </w:pPr>
      <w:r w:rsidRPr="00567400">
        <w:rPr>
          <w:rFonts w:ascii="Times New Roman" w:hAnsi="Times New Roman"/>
          <w:b/>
          <w:sz w:val="24"/>
          <w:szCs w:val="24"/>
        </w:rPr>
        <w:t>Szám: 515/13/2014.</w:t>
      </w:r>
    </w:p>
    <w:p w:rsidR="0044398D" w:rsidRPr="00567400" w:rsidRDefault="0044398D" w:rsidP="00A3068D">
      <w:pPr>
        <w:spacing w:line="100" w:lineRule="atLeast"/>
        <w:rPr>
          <w:rFonts w:ascii="Times New Roman" w:hAnsi="Times New Roman"/>
          <w:b/>
          <w:sz w:val="24"/>
          <w:szCs w:val="24"/>
          <w:u w:val="single"/>
        </w:rPr>
      </w:pPr>
    </w:p>
    <w:p w:rsidR="0044398D" w:rsidRPr="00567400" w:rsidRDefault="0044398D" w:rsidP="00A3068D">
      <w:pPr>
        <w:spacing w:line="100" w:lineRule="atLeast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567400">
        <w:rPr>
          <w:rFonts w:ascii="Times New Roman" w:hAnsi="Times New Roman"/>
          <w:b/>
          <w:sz w:val="24"/>
          <w:szCs w:val="24"/>
          <w:u w:val="single"/>
        </w:rPr>
        <w:t>J e g y z ő k ö n y v :</w:t>
      </w:r>
    </w:p>
    <w:p w:rsidR="0044398D" w:rsidRPr="00567400" w:rsidRDefault="0044398D" w:rsidP="002F2731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567400">
        <w:rPr>
          <w:rFonts w:ascii="Times New Roman" w:hAnsi="Times New Roman"/>
          <w:b/>
          <w:sz w:val="24"/>
          <w:szCs w:val="24"/>
          <w:u w:val="single"/>
        </w:rPr>
        <w:t xml:space="preserve">Készült: </w:t>
      </w:r>
      <w:r w:rsidRPr="00567400">
        <w:rPr>
          <w:rFonts w:ascii="Times New Roman" w:hAnsi="Times New Roman"/>
          <w:sz w:val="24"/>
          <w:szCs w:val="24"/>
        </w:rPr>
        <w:t>Gógánfa Község Önkormányzat Képviselő-testületének 2014. október 2.-án, 16.00 órai kezdettel, Gógánfa Község Önkormányzatának tanácskozótermében megtartott rendkívüli  nyílt üléséről.</w:t>
      </w:r>
    </w:p>
    <w:p w:rsidR="0044398D" w:rsidRPr="00567400" w:rsidRDefault="0044398D" w:rsidP="00A3068D">
      <w:pPr>
        <w:spacing w:line="100" w:lineRule="atLeast"/>
        <w:rPr>
          <w:rFonts w:ascii="Times New Roman" w:hAnsi="Times New Roman"/>
          <w:sz w:val="24"/>
          <w:szCs w:val="24"/>
        </w:rPr>
      </w:pPr>
      <w:r w:rsidRPr="00567400">
        <w:rPr>
          <w:rFonts w:ascii="Times New Roman" w:hAnsi="Times New Roman"/>
          <w:b/>
          <w:sz w:val="24"/>
          <w:szCs w:val="24"/>
          <w:u w:val="single"/>
        </w:rPr>
        <w:t>Jelen vannak:</w:t>
      </w:r>
      <w:r w:rsidRPr="00567400">
        <w:rPr>
          <w:rFonts w:ascii="Times New Roman" w:hAnsi="Times New Roman"/>
          <w:sz w:val="24"/>
          <w:szCs w:val="24"/>
        </w:rPr>
        <w:tab/>
        <w:t>Damjanovics József polgármester,</w:t>
      </w:r>
    </w:p>
    <w:p w:rsidR="0044398D" w:rsidRPr="00567400" w:rsidRDefault="0044398D" w:rsidP="00A3068D">
      <w:pPr>
        <w:spacing w:line="100" w:lineRule="atLeast"/>
        <w:rPr>
          <w:rFonts w:ascii="Times New Roman" w:hAnsi="Times New Roman"/>
          <w:sz w:val="24"/>
          <w:szCs w:val="24"/>
        </w:rPr>
      </w:pPr>
      <w:r w:rsidRPr="00567400">
        <w:rPr>
          <w:rFonts w:ascii="Times New Roman" w:hAnsi="Times New Roman"/>
          <w:sz w:val="24"/>
          <w:szCs w:val="24"/>
        </w:rPr>
        <w:tab/>
      </w:r>
      <w:r w:rsidRPr="00567400">
        <w:rPr>
          <w:rFonts w:ascii="Times New Roman" w:hAnsi="Times New Roman"/>
          <w:sz w:val="24"/>
          <w:szCs w:val="24"/>
        </w:rPr>
        <w:tab/>
      </w:r>
      <w:r w:rsidRPr="00567400">
        <w:rPr>
          <w:rFonts w:ascii="Times New Roman" w:hAnsi="Times New Roman"/>
          <w:sz w:val="24"/>
          <w:szCs w:val="24"/>
        </w:rPr>
        <w:tab/>
        <w:t>Venczel József alpolgármester,</w:t>
      </w:r>
    </w:p>
    <w:p w:rsidR="0044398D" w:rsidRPr="00567400" w:rsidRDefault="0044398D" w:rsidP="00A3068D">
      <w:pPr>
        <w:spacing w:line="100" w:lineRule="atLeast"/>
        <w:rPr>
          <w:rFonts w:ascii="Times New Roman" w:hAnsi="Times New Roman"/>
          <w:sz w:val="24"/>
          <w:szCs w:val="24"/>
        </w:rPr>
      </w:pPr>
      <w:r w:rsidRPr="00567400">
        <w:rPr>
          <w:rFonts w:ascii="Times New Roman" w:hAnsi="Times New Roman"/>
          <w:sz w:val="24"/>
          <w:szCs w:val="24"/>
        </w:rPr>
        <w:tab/>
      </w:r>
      <w:r w:rsidRPr="00567400">
        <w:rPr>
          <w:rFonts w:ascii="Times New Roman" w:hAnsi="Times New Roman"/>
          <w:sz w:val="24"/>
          <w:szCs w:val="24"/>
        </w:rPr>
        <w:tab/>
      </w:r>
      <w:r w:rsidRPr="00567400">
        <w:rPr>
          <w:rFonts w:ascii="Times New Roman" w:hAnsi="Times New Roman"/>
          <w:sz w:val="24"/>
          <w:szCs w:val="24"/>
        </w:rPr>
        <w:tab/>
        <w:t>Nagy Márta képviselő,</w:t>
      </w:r>
    </w:p>
    <w:p w:rsidR="0044398D" w:rsidRPr="00567400" w:rsidRDefault="0044398D" w:rsidP="00A3068D">
      <w:pPr>
        <w:spacing w:line="100" w:lineRule="atLeast"/>
        <w:rPr>
          <w:rFonts w:ascii="Times New Roman" w:hAnsi="Times New Roman"/>
          <w:sz w:val="24"/>
          <w:szCs w:val="24"/>
        </w:rPr>
      </w:pPr>
      <w:r w:rsidRPr="00567400">
        <w:rPr>
          <w:rFonts w:ascii="Times New Roman" w:hAnsi="Times New Roman"/>
          <w:sz w:val="24"/>
          <w:szCs w:val="24"/>
        </w:rPr>
        <w:tab/>
      </w:r>
      <w:r w:rsidRPr="00567400">
        <w:rPr>
          <w:rFonts w:ascii="Times New Roman" w:hAnsi="Times New Roman"/>
          <w:sz w:val="24"/>
          <w:szCs w:val="24"/>
        </w:rPr>
        <w:tab/>
      </w:r>
      <w:r w:rsidRPr="00567400">
        <w:rPr>
          <w:rFonts w:ascii="Times New Roman" w:hAnsi="Times New Roman"/>
          <w:sz w:val="24"/>
          <w:szCs w:val="24"/>
        </w:rPr>
        <w:tab/>
        <w:t>Nagy Róbert képviselő</w:t>
      </w:r>
    </w:p>
    <w:p w:rsidR="0044398D" w:rsidRPr="00567400" w:rsidRDefault="0044398D" w:rsidP="00A3068D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44398D" w:rsidRPr="00567400" w:rsidRDefault="0044398D" w:rsidP="00A3068D">
      <w:pPr>
        <w:spacing w:line="100" w:lineRule="atLeast"/>
        <w:rPr>
          <w:rFonts w:ascii="Times New Roman" w:hAnsi="Times New Roman"/>
          <w:sz w:val="24"/>
          <w:szCs w:val="24"/>
        </w:rPr>
      </w:pPr>
      <w:r w:rsidRPr="00567400">
        <w:rPr>
          <w:rFonts w:ascii="Times New Roman" w:hAnsi="Times New Roman"/>
          <w:b/>
          <w:sz w:val="24"/>
          <w:szCs w:val="24"/>
          <w:u w:val="single"/>
        </w:rPr>
        <w:t xml:space="preserve">Tanácskozási joggal meghívott: </w:t>
      </w:r>
      <w:r w:rsidRPr="00567400">
        <w:rPr>
          <w:rFonts w:ascii="Times New Roman" w:hAnsi="Times New Roman"/>
          <w:sz w:val="24"/>
          <w:szCs w:val="24"/>
        </w:rPr>
        <w:t>Bencze Gyöngyi jegyző</w:t>
      </w:r>
    </w:p>
    <w:p w:rsidR="0044398D" w:rsidRPr="00567400" w:rsidRDefault="0044398D" w:rsidP="00A3068D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44398D" w:rsidRPr="00567400" w:rsidRDefault="0044398D" w:rsidP="00A3068D">
      <w:pPr>
        <w:spacing w:line="100" w:lineRule="atLeast"/>
        <w:rPr>
          <w:rFonts w:ascii="Times New Roman" w:hAnsi="Times New Roman"/>
          <w:sz w:val="24"/>
          <w:szCs w:val="24"/>
        </w:rPr>
      </w:pPr>
      <w:r w:rsidRPr="00567400">
        <w:rPr>
          <w:rFonts w:ascii="Times New Roman" w:hAnsi="Times New Roman"/>
          <w:b/>
          <w:sz w:val="24"/>
          <w:szCs w:val="24"/>
          <w:u w:val="single"/>
        </w:rPr>
        <w:t xml:space="preserve">Jegyzőkönyv vezető: </w:t>
      </w:r>
      <w:r w:rsidRPr="00567400">
        <w:rPr>
          <w:rFonts w:ascii="Times New Roman" w:hAnsi="Times New Roman"/>
          <w:sz w:val="24"/>
          <w:szCs w:val="24"/>
        </w:rPr>
        <w:t>Tordáné Ughy Ilona jegyzőkönyvvezető</w:t>
      </w:r>
    </w:p>
    <w:p w:rsidR="0044398D" w:rsidRPr="00567400" w:rsidRDefault="0044398D" w:rsidP="00A3068D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44398D" w:rsidRPr="00567400" w:rsidRDefault="0044398D" w:rsidP="00A3068D">
      <w:pPr>
        <w:spacing w:line="100" w:lineRule="atLeast"/>
        <w:rPr>
          <w:rFonts w:ascii="Times New Roman" w:hAnsi="Times New Roman"/>
          <w:sz w:val="24"/>
          <w:szCs w:val="24"/>
        </w:rPr>
      </w:pPr>
      <w:r w:rsidRPr="00567400">
        <w:rPr>
          <w:rFonts w:ascii="Times New Roman" w:hAnsi="Times New Roman"/>
          <w:b/>
          <w:sz w:val="24"/>
          <w:szCs w:val="24"/>
          <w:u w:val="single"/>
        </w:rPr>
        <w:t>Távolmaradását bejelentette</w:t>
      </w:r>
      <w:r w:rsidRPr="00567400">
        <w:rPr>
          <w:rFonts w:ascii="Times New Roman" w:hAnsi="Times New Roman"/>
          <w:sz w:val="24"/>
          <w:szCs w:val="24"/>
        </w:rPr>
        <w:t>:  Dr. Nagy Zoltán képviselő</w:t>
      </w:r>
    </w:p>
    <w:p w:rsidR="0044398D" w:rsidRPr="00567400" w:rsidRDefault="0044398D" w:rsidP="00A3068D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44398D" w:rsidRPr="00567400" w:rsidRDefault="0044398D" w:rsidP="00A3068D">
      <w:pPr>
        <w:spacing w:line="100" w:lineRule="atLeast"/>
        <w:rPr>
          <w:rFonts w:ascii="Times New Roman" w:hAnsi="Times New Roman"/>
          <w:i/>
          <w:sz w:val="24"/>
          <w:szCs w:val="24"/>
        </w:rPr>
      </w:pPr>
      <w:r w:rsidRPr="00567400">
        <w:rPr>
          <w:rFonts w:ascii="Times New Roman" w:hAnsi="Times New Roman"/>
          <w:i/>
          <w:sz w:val="24"/>
          <w:szCs w:val="24"/>
        </w:rPr>
        <w:t>A lakosság köréből nem jelent meg senki.</w:t>
      </w:r>
    </w:p>
    <w:p w:rsidR="0044398D" w:rsidRPr="00567400" w:rsidRDefault="0044398D" w:rsidP="00A3068D">
      <w:pPr>
        <w:spacing w:line="100" w:lineRule="atLeast"/>
        <w:rPr>
          <w:rFonts w:ascii="Times New Roman" w:hAnsi="Times New Roman"/>
          <w:sz w:val="24"/>
          <w:szCs w:val="24"/>
        </w:rPr>
      </w:pPr>
      <w:r w:rsidRPr="00567400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:rsidR="0044398D" w:rsidRPr="00567400" w:rsidRDefault="0044398D" w:rsidP="00A3068D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44398D" w:rsidRPr="00567400" w:rsidRDefault="0044398D" w:rsidP="00A3068D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567400">
        <w:rPr>
          <w:rFonts w:ascii="Times New Roman" w:hAnsi="Times New Roman"/>
          <w:b/>
          <w:sz w:val="24"/>
          <w:szCs w:val="24"/>
          <w:u w:val="single"/>
        </w:rPr>
        <w:t>Damjanovics József polgármester</w:t>
      </w:r>
      <w:r w:rsidRPr="00567400">
        <w:rPr>
          <w:rFonts w:ascii="Times New Roman" w:hAnsi="Times New Roman"/>
          <w:sz w:val="24"/>
          <w:szCs w:val="24"/>
        </w:rPr>
        <w:t>: Köszönti az ülésen megjelent képviselő társait, a jegyzőt és a jegyzőkönyvvezetőt.</w:t>
      </w:r>
    </w:p>
    <w:p w:rsidR="0044398D" w:rsidRPr="00567400" w:rsidRDefault="0044398D" w:rsidP="00A3068D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567400">
        <w:rPr>
          <w:rFonts w:ascii="Times New Roman" w:hAnsi="Times New Roman"/>
          <w:sz w:val="24"/>
          <w:szCs w:val="24"/>
        </w:rPr>
        <w:t>A jelenléti ív alapján megállapítja, hogy az öt fő képviselő-testületi tagok közül jelen van négy fő, így az ülés határozatképes. Dr. Nagy Zoltán képviselő távol maradását előzetesen bejelentette.</w:t>
      </w:r>
    </w:p>
    <w:p w:rsidR="0044398D" w:rsidRPr="00567400" w:rsidRDefault="0044398D" w:rsidP="00A3068D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44398D" w:rsidRPr="00567400" w:rsidRDefault="0044398D" w:rsidP="00A3068D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567400">
        <w:rPr>
          <w:rFonts w:ascii="Times New Roman" w:hAnsi="Times New Roman"/>
          <w:sz w:val="24"/>
          <w:szCs w:val="24"/>
        </w:rPr>
        <w:t>Javasolja, hogy a meghívóban szereplő napirendi pontok kerüljenek megtárgyalásra, mely szerint:</w:t>
      </w:r>
    </w:p>
    <w:p w:rsidR="0044398D" w:rsidRPr="00567400" w:rsidRDefault="0044398D" w:rsidP="00A3068D">
      <w:pPr>
        <w:jc w:val="both"/>
        <w:rPr>
          <w:rFonts w:ascii="Times New Roman" w:hAnsi="Times New Roman"/>
          <w:sz w:val="24"/>
          <w:szCs w:val="24"/>
          <w:u w:val="single"/>
        </w:rPr>
      </w:pPr>
    </w:p>
    <w:p w:rsidR="0044398D" w:rsidRPr="00567400" w:rsidRDefault="0044398D" w:rsidP="00A3068D">
      <w:pPr>
        <w:jc w:val="both"/>
        <w:rPr>
          <w:rFonts w:ascii="Times New Roman" w:hAnsi="Times New Roman"/>
          <w:sz w:val="24"/>
          <w:szCs w:val="24"/>
          <w:u w:val="single"/>
        </w:rPr>
      </w:pPr>
    </w:p>
    <w:p w:rsidR="0044398D" w:rsidRPr="00567400" w:rsidRDefault="0044398D" w:rsidP="00A3068D">
      <w:pPr>
        <w:rPr>
          <w:rFonts w:ascii="Times New Roman" w:hAnsi="Times New Roman"/>
          <w:b/>
          <w:sz w:val="24"/>
          <w:szCs w:val="24"/>
          <w:u w:val="single"/>
        </w:rPr>
      </w:pPr>
      <w:r w:rsidRPr="00567400">
        <w:rPr>
          <w:rFonts w:ascii="Times New Roman" w:hAnsi="Times New Roman"/>
          <w:b/>
          <w:sz w:val="24"/>
          <w:szCs w:val="24"/>
          <w:u w:val="single"/>
        </w:rPr>
        <w:t xml:space="preserve">Napirend: </w:t>
      </w:r>
    </w:p>
    <w:p w:rsidR="0044398D" w:rsidRPr="00567400" w:rsidRDefault="0044398D" w:rsidP="002F273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7400">
        <w:rPr>
          <w:rFonts w:ascii="Times New Roman" w:hAnsi="Times New Roman"/>
          <w:sz w:val="24"/>
          <w:szCs w:val="24"/>
        </w:rPr>
        <w:t>Gógánfa Község Önkormányzata Képviselő-testületének szociális célú tüzifa támogatás pályázatról döntés.</w:t>
      </w:r>
    </w:p>
    <w:p w:rsidR="0044398D" w:rsidRPr="00567400" w:rsidRDefault="0044398D" w:rsidP="002F2731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567400">
        <w:rPr>
          <w:rFonts w:ascii="Times New Roman" w:hAnsi="Times New Roman"/>
          <w:sz w:val="24"/>
          <w:szCs w:val="24"/>
          <w:u w:val="single"/>
        </w:rPr>
        <w:t>Előterjesztő:</w:t>
      </w:r>
      <w:r w:rsidRPr="00567400">
        <w:rPr>
          <w:rFonts w:ascii="Times New Roman" w:hAnsi="Times New Roman"/>
          <w:sz w:val="24"/>
          <w:szCs w:val="24"/>
        </w:rPr>
        <w:t xml:space="preserve"> Damjanovics József polgármester </w:t>
      </w:r>
    </w:p>
    <w:p w:rsidR="0044398D" w:rsidRPr="00567400" w:rsidRDefault="0044398D" w:rsidP="002F2731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44398D" w:rsidRPr="00567400" w:rsidRDefault="0044398D" w:rsidP="002F273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7400">
        <w:rPr>
          <w:rFonts w:ascii="Times New Roman" w:hAnsi="Times New Roman"/>
          <w:sz w:val="24"/>
          <w:szCs w:val="24"/>
        </w:rPr>
        <w:t xml:space="preserve">Gógánfa Község Önkormányzata Képviselő-testületének  Temető rendeletének módosítása (urnafal miatt)  </w:t>
      </w:r>
    </w:p>
    <w:p w:rsidR="0044398D" w:rsidRPr="00567400" w:rsidRDefault="0044398D" w:rsidP="002F2731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567400">
        <w:rPr>
          <w:rFonts w:ascii="Times New Roman" w:hAnsi="Times New Roman"/>
          <w:sz w:val="24"/>
          <w:szCs w:val="24"/>
          <w:u w:val="single"/>
        </w:rPr>
        <w:t>Előterjesztő:</w:t>
      </w:r>
      <w:r w:rsidRPr="00567400">
        <w:rPr>
          <w:rFonts w:ascii="Times New Roman" w:hAnsi="Times New Roman"/>
          <w:sz w:val="24"/>
          <w:szCs w:val="24"/>
        </w:rPr>
        <w:t xml:space="preserve"> Damjanovics József polgármester </w:t>
      </w:r>
    </w:p>
    <w:p w:rsidR="0044398D" w:rsidRPr="00567400" w:rsidRDefault="0044398D" w:rsidP="002F273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7400">
        <w:rPr>
          <w:rFonts w:ascii="Times New Roman" w:hAnsi="Times New Roman"/>
          <w:sz w:val="24"/>
          <w:szCs w:val="24"/>
        </w:rPr>
        <w:t xml:space="preserve">Gógánfa Község Önkormányzata Képviselő-testületének Szociális rendeletének módosítása (tűzifa miatt) </w:t>
      </w:r>
    </w:p>
    <w:p w:rsidR="0044398D" w:rsidRPr="00567400" w:rsidRDefault="0044398D" w:rsidP="002F2731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567400">
        <w:rPr>
          <w:rFonts w:ascii="Times New Roman" w:hAnsi="Times New Roman"/>
          <w:sz w:val="24"/>
          <w:szCs w:val="24"/>
          <w:u w:val="single"/>
        </w:rPr>
        <w:t>Előterjesztő:</w:t>
      </w:r>
      <w:r w:rsidRPr="00567400">
        <w:rPr>
          <w:rFonts w:ascii="Times New Roman" w:hAnsi="Times New Roman"/>
          <w:sz w:val="24"/>
          <w:szCs w:val="24"/>
        </w:rPr>
        <w:t xml:space="preserve"> Damjanovics József polgármester</w:t>
      </w:r>
    </w:p>
    <w:p w:rsidR="0044398D" w:rsidRPr="00567400" w:rsidRDefault="0044398D" w:rsidP="002F273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7400">
        <w:rPr>
          <w:rFonts w:ascii="Times New Roman" w:hAnsi="Times New Roman"/>
          <w:sz w:val="24"/>
          <w:szCs w:val="24"/>
        </w:rPr>
        <w:t xml:space="preserve">Vegyes ügyek </w:t>
      </w:r>
    </w:p>
    <w:p w:rsidR="0044398D" w:rsidRPr="00567400" w:rsidRDefault="0044398D" w:rsidP="00A3068D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44398D" w:rsidRPr="00567400" w:rsidRDefault="0044398D" w:rsidP="00A3068D">
      <w:pPr>
        <w:spacing w:line="100" w:lineRule="atLeast"/>
        <w:jc w:val="both"/>
        <w:rPr>
          <w:rFonts w:ascii="Times New Roman" w:hAnsi="Times New Roman"/>
          <w:i/>
          <w:sz w:val="24"/>
          <w:szCs w:val="24"/>
        </w:rPr>
      </w:pPr>
      <w:r w:rsidRPr="00567400">
        <w:rPr>
          <w:rFonts w:ascii="Times New Roman" w:hAnsi="Times New Roman"/>
          <w:i/>
          <w:sz w:val="24"/>
          <w:szCs w:val="24"/>
        </w:rPr>
        <w:t>A polgármester napirendi pontokra vonatkozó javaslatát a képviselő-testület határozathozatal – ellenszavazat és tartózkodás - nélkül egyhangúlag elfogadta.</w:t>
      </w:r>
    </w:p>
    <w:p w:rsidR="0044398D" w:rsidRPr="00567400" w:rsidRDefault="0044398D" w:rsidP="00A3068D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44398D" w:rsidRPr="00567400" w:rsidRDefault="0044398D" w:rsidP="00A3068D">
      <w:pPr>
        <w:spacing w:line="100" w:lineRule="atLeast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67400">
        <w:rPr>
          <w:rFonts w:ascii="Times New Roman" w:hAnsi="Times New Roman"/>
          <w:b/>
          <w:sz w:val="24"/>
          <w:szCs w:val="24"/>
          <w:u w:val="single"/>
        </w:rPr>
        <w:t>Napirendi pontok tárgyalása:</w:t>
      </w:r>
    </w:p>
    <w:p w:rsidR="0044398D" w:rsidRPr="00567400" w:rsidRDefault="0044398D" w:rsidP="00A3068D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44398D" w:rsidRPr="00567400" w:rsidRDefault="0044398D" w:rsidP="002F273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67400">
        <w:rPr>
          <w:rFonts w:ascii="Times New Roman" w:hAnsi="Times New Roman"/>
          <w:b/>
          <w:sz w:val="24"/>
          <w:szCs w:val="24"/>
          <w:u w:val="single"/>
        </w:rPr>
        <w:t>1./ Gógánfa Község Önkormányzata Képviselő-testületének szociális célú tüzifa támogatás pályázatról döntés.</w:t>
      </w:r>
    </w:p>
    <w:p w:rsidR="0044398D" w:rsidRPr="00567400" w:rsidRDefault="0044398D" w:rsidP="002F273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4398D" w:rsidRPr="00567400" w:rsidRDefault="0044398D" w:rsidP="00A3068D">
      <w:pPr>
        <w:ind w:left="720"/>
        <w:rPr>
          <w:rFonts w:ascii="Times New Roman" w:hAnsi="Times New Roman"/>
          <w:b/>
          <w:sz w:val="24"/>
          <w:szCs w:val="24"/>
          <w:u w:val="single"/>
        </w:rPr>
      </w:pPr>
      <w:r w:rsidRPr="00567400">
        <w:rPr>
          <w:rFonts w:ascii="Times New Roman" w:hAnsi="Times New Roman"/>
          <w:b/>
          <w:sz w:val="24"/>
          <w:szCs w:val="24"/>
          <w:u w:val="single"/>
        </w:rPr>
        <w:t xml:space="preserve">Előterjesztő: Damjanovics József polgármester </w:t>
      </w:r>
    </w:p>
    <w:p w:rsidR="0044398D" w:rsidRPr="00567400" w:rsidRDefault="0044398D" w:rsidP="00A3068D">
      <w:pPr>
        <w:ind w:left="720"/>
        <w:rPr>
          <w:rFonts w:ascii="Times New Roman" w:hAnsi="Times New Roman"/>
          <w:b/>
          <w:sz w:val="24"/>
          <w:szCs w:val="24"/>
          <w:u w:val="single"/>
        </w:rPr>
      </w:pPr>
    </w:p>
    <w:p w:rsidR="0044398D" w:rsidRPr="00567400" w:rsidRDefault="0044398D" w:rsidP="002F2731">
      <w:pPr>
        <w:pStyle w:val="BodyText"/>
        <w:jc w:val="both"/>
        <w:rPr>
          <w:rFonts w:ascii="Times New Roman" w:hAnsi="Times New Roman"/>
          <w:sz w:val="24"/>
          <w:szCs w:val="24"/>
        </w:rPr>
      </w:pPr>
      <w:r w:rsidRPr="00567400">
        <w:rPr>
          <w:rFonts w:ascii="Times New Roman" w:hAnsi="Times New Roman"/>
          <w:b/>
          <w:sz w:val="24"/>
          <w:szCs w:val="24"/>
          <w:u w:val="single"/>
        </w:rPr>
        <w:t>Damjanovics József polgármester</w:t>
      </w:r>
      <w:r w:rsidRPr="00567400">
        <w:rPr>
          <w:rFonts w:ascii="Times New Roman" w:hAnsi="Times New Roman"/>
          <w:sz w:val="24"/>
          <w:szCs w:val="24"/>
          <w:u w:val="single"/>
        </w:rPr>
        <w:t xml:space="preserve">: </w:t>
      </w:r>
      <w:r w:rsidRPr="00567400">
        <w:rPr>
          <w:rFonts w:ascii="Times New Roman" w:hAnsi="Times New Roman"/>
          <w:sz w:val="24"/>
          <w:szCs w:val="24"/>
        </w:rPr>
        <w:t>Elmondta, hogy a Belügyminisztérium kiírta a pályázatot a szociális célú tűzifavásárlás támogatásra, a pályázat beadási határideje 2014. október 6, ezért kell rendkívül sürgősen dönteni a kérdésben. A támogatás 15.000 Ft/m</w:t>
      </w:r>
      <w:r w:rsidRPr="00567400">
        <w:rPr>
          <w:rFonts w:ascii="Times New Roman" w:hAnsi="Times New Roman"/>
          <w:sz w:val="24"/>
          <w:szCs w:val="24"/>
          <w:vertAlign w:val="superscript"/>
        </w:rPr>
        <w:t>3</w:t>
      </w:r>
      <w:r w:rsidRPr="00567400">
        <w:rPr>
          <w:rFonts w:ascii="Times New Roman" w:hAnsi="Times New Roman"/>
          <w:sz w:val="24"/>
          <w:szCs w:val="24"/>
        </w:rPr>
        <w:t xml:space="preserve"> + ÁFA lenne. A tűzifa szállításából származó költségek az önkormányzatot terhelik.</w:t>
      </w:r>
    </w:p>
    <w:p w:rsidR="0044398D" w:rsidRPr="00567400" w:rsidRDefault="0044398D" w:rsidP="002F2731">
      <w:pPr>
        <w:pStyle w:val="NoSpacing"/>
        <w:jc w:val="both"/>
      </w:pPr>
      <w:r w:rsidRPr="00567400">
        <w:t>A kiírás szerint idén 118 m</w:t>
      </w:r>
      <w:r w:rsidRPr="00567400">
        <w:rPr>
          <w:vertAlign w:val="superscript"/>
        </w:rPr>
        <w:t>3</w:t>
      </w:r>
      <w:r w:rsidRPr="00567400">
        <w:t>-re adhatják be az igényüket. Javasolja, hozzák meg határozatukat, illetve módosítsák a helyi szociális rendeletüket, mivel a kérelmek beadását időhatárhoz kötötték, amit most módosítani szükséges.</w:t>
      </w:r>
    </w:p>
    <w:p w:rsidR="0044398D" w:rsidRPr="00567400" w:rsidRDefault="0044398D" w:rsidP="002F2731">
      <w:pPr>
        <w:jc w:val="both"/>
        <w:rPr>
          <w:rFonts w:ascii="Times New Roman" w:hAnsi="Times New Roman"/>
          <w:sz w:val="24"/>
          <w:szCs w:val="24"/>
        </w:rPr>
      </w:pPr>
    </w:p>
    <w:p w:rsidR="0044398D" w:rsidRPr="00567400" w:rsidRDefault="0044398D" w:rsidP="002F2731">
      <w:pPr>
        <w:jc w:val="both"/>
        <w:rPr>
          <w:rFonts w:ascii="Times New Roman" w:hAnsi="Times New Roman"/>
          <w:i/>
          <w:sz w:val="24"/>
          <w:szCs w:val="24"/>
        </w:rPr>
      </w:pPr>
      <w:r w:rsidRPr="00567400">
        <w:rPr>
          <w:rFonts w:ascii="Times New Roman" w:hAnsi="Times New Roman"/>
          <w:i/>
          <w:sz w:val="24"/>
          <w:szCs w:val="24"/>
        </w:rPr>
        <w:t>Gógánfa Község Önkormányzatának Képviselő-testülete egyhangúlag, 4 igen szavazattal – ellenszavazat és tartózkodás nélkül – a következő határozatot hozta:</w:t>
      </w:r>
    </w:p>
    <w:p w:rsidR="0044398D" w:rsidRPr="00567400" w:rsidRDefault="0044398D" w:rsidP="002F2731">
      <w:pPr>
        <w:ind w:firstLine="2127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67400">
        <w:rPr>
          <w:rFonts w:ascii="Times New Roman" w:hAnsi="Times New Roman"/>
          <w:b/>
          <w:sz w:val="24"/>
          <w:szCs w:val="24"/>
          <w:u w:val="single"/>
        </w:rPr>
        <w:t>49/2014. (X.2..) számú önkormányzati határozat:</w:t>
      </w:r>
    </w:p>
    <w:p w:rsidR="0044398D" w:rsidRPr="00567400" w:rsidRDefault="0044398D" w:rsidP="002F2731">
      <w:pPr>
        <w:ind w:left="1800"/>
        <w:jc w:val="both"/>
        <w:rPr>
          <w:rFonts w:ascii="Times New Roman" w:hAnsi="Times New Roman"/>
          <w:sz w:val="24"/>
          <w:szCs w:val="24"/>
        </w:rPr>
      </w:pPr>
      <w:r w:rsidRPr="00567400">
        <w:rPr>
          <w:rFonts w:ascii="Times New Roman" w:hAnsi="Times New Roman"/>
          <w:sz w:val="24"/>
          <w:szCs w:val="24"/>
        </w:rPr>
        <w:t xml:space="preserve">Gógánfa Község Önkormányzatának Képviselő-testülete úgy határozott, hogy a települési önkormányzatok szociális célú tüzelőanyag vásárlásához kapcsolódó kiegészítő támogatásáról szóló 46/2014. (IX.25.) BM. rendelete alapján támogatási igényt nyújt be, - az 5000 fő lakosságszámot meg nem haladó települések részére - a szociális célú tüzifa vásárlásához kapcsolódó támogatására. </w:t>
      </w:r>
    </w:p>
    <w:p w:rsidR="0044398D" w:rsidRPr="00567400" w:rsidRDefault="0044398D" w:rsidP="002F2731">
      <w:pPr>
        <w:ind w:left="1800"/>
        <w:jc w:val="both"/>
        <w:rPr>
          <w:rFonts w:ascii="Times New Roman" w:hAnsi="Times New Roman"/>
          <w:sz w:val="24"/>
          <w:szCs w:val="24"/>
        </w:rPr>
      </w:pPr>
      <w:r w:rsidRPr="00567400">
        <w:rPr>
          <w:rFonts w:ascii="Times New Roman" w:hAnsi="Times New Roman"/>
          <w:sz w:val="24"/>
          <w:szCs w:val="24"/>
        </w:rPr>
        <w:t xml:space="preserve">Az önkormányzat a támogatási igénybejelentésben szereplő maximálisan igényelhető mennyiségű kemény lombos tűzifa pályázati támogatásra nyújtja be a támogatási igényét, amelynek saját forrás összegét és a szállításból származó költségeket, a költségvetéségben betervezi és biztosítja. </w:t>
      </w:r>
    </w:p>
    <w:p w:rsidR="0044398D" w:rsidRPr="00567400" w:rsidRDefault="0044398D" w:rsidP="002F2731">
      <w:pPr>
        <w:ind w:left="1800"/>
        <w:jc w:val="both"/>
        <w:rPr>
          <w:rFonts w:ascii="Times New Roman" w:hAnsi="Times New Roman"/>
          <w:sz w:val="24"/>
          <w:szCs w:val="24"/>
        </w:rPr>
      </w:pPr>
      <w:r w:rsidRPr="00567400">
        <w:rPr>
          <w:rFonts w:ascii="Times New Roman" w:hAnsi="Times New Roman"/>
          <w:sz w:val="24"/>
          <w:szCs w:val="24"/>
        </w:rPr>
        <w:t xml:space="preserve">Az önkormányzat vállalja, hogy a szociális célú tűzifában részesülőktől ellenszolgáltatást nem kér. </w:t>
      </w:r>
    </w:p>
    <w:p w:rsidR="0044398D" w:rsidRPr="00567400" w:rsidRDefault="0044398D" w:rsidP="002F2731">
      <w:pPr>
        <w:ind w:left="1800"/>
        <w:jc w:val="both"/>
        <w:rPr>
          <w:rFonts w:ascii="Times New Roman" w:hAnsi="Times New Roman"/>
          <w:sz w:val="24"/>
          <w:szCs w:val="24"/>
        </w:rPr>
      </w:pPr>
      <w:r w:rsidRPr="00567400">
        <w:rPr>
          <w:rFonts w:ascii="Times New Roman" w:hAnsi="Times New Roman"/>
          <w:sz w:val="24"/>
          <w:szCs w:val="24"/>
        </w:rPr>
        <w:t xml:space="preserve">Az önkormányzat képviselő-testülete nyilatkozik, hogy a támogatáshoz szükséges önrészt, a hozzá kapcsolódó, szállításból adódó költségeket vállalja, és biztosítja a költségvetésében. </w:t>
      </w:r>
    </w:p>
    <w:p w:rsidR="0044398D" w:rsidRPr="00567400" w:rsidRDefault="0044398D" w:rsidP="002F2731">
      <w:pPr>
        <w:ind w:left="1800"/>
        <w:jc w:val="both"/>
        <w:rPr>
          <w:rFonts w:ascii="Times New Roman" w:hAnsi="Times New Roman"/>
          <w:sz w:val="24"/>
          <w:szCs w:val="24"/>
        </w:rPr>
      </w:pPr>
      <w:r w:rsidRPr="00567400">
        <w:rPr>
          <w:rFonts w:ascii="Times New Roman" w:hAnsi="Times New Roman"/>
          <w:sz w:val="24"/>
          <w:szCs w:val="24"/>
        </w:rPr>
        <w:t>A képviselő-testület felhatalmazza a polgármestert a pályázat benyújtására, valamint a pályázat kedvező elbírálását követően a BM rendeletből adódó feladatok határidőben történő végrehajtására.</w:t>
      </w:r>
    </w:p>
    <w:p w:rsidR="0044398D" w:rsidRPr="00567400" w:rsidRDefault="0044398D" w:rsidP="002F2731">
      <w:pPr>
        <w:ind w:left="1800"/>
        <w:jc w:val="both"/>
        <w:rPr>
          <w:rFonts w:ascii="Times New Roman" w:hAnsi="Times New Roman"/>
          <w:sz w:val="24"/>
          <w:szCs w:val="24"/>
        </w:rPr>
      </w:pPr>
      <w:r w:rsidRPr="00567400">
        <w:rPr>
          <w:rFonts w:ascii="Times New Roman" w:hAnsi="Times New Roman"/>
          <w:b/>
          <w:sz w:val="24"/>
          <w:szCs w:val="24"/>
        </w:rPr>
        <w:t>Felelős:</w:t>
      </w:r>
      <w:r w:rsidRPr="00567400">
        <w:rPr>
          <w:rFonts w:ascii="Times New Roman" w:hAnsi="Times New Roman"/>
          <w:sz w:val="24"/>
          <w:szCs w:val="24"/>
        </w:rPr>
        <w:t xml:space="preserve"> Damjanovics József polgármester </w:t>
      </w:r>
    </w:p>
    <w:p w:rsidR="0044398D" w:rsidRPr="00567400" w:rsidRDefault="0044398D" w:rsidP="002F2731">
      <w:pPr>
        <w:ind w:left="1800"/>
        <w:jc w:val="both"/>
        <w:rPr>
          <w:rFonts w:ascii="Times New Roman" w:hAnsi="Times New Roman"/>
          <w:sz w:val="24"/>
          <w:szCs w:val="24"/>
        </w:rPr>
      </w:pPr>
      <w:r w:rsidRPr="00567400">
        <w:rPr>
          <w:rFonts w:ascii="Times New Roman" w:hAnsi="Times New Roman"/>
          <w:b/>
          <w:sz w:val="24"/>
          <w:szCs w:val="24"/>
        </w:rPr>
        <w:t>Határidő:</w:t>
      </w:r>
      <w:r w:rsidRPr="00567400">
        <w:rPr>
          <w:rFonts w:ascii="Times New Roman" w:hAnsi="Times New Roman"/>
          <w:sz w:val="24"/>
          <w:szCs w:val="24"/>
        </w:rPr>
        <w:t xml:space="preserve"> 2014. október 6. és folyamatos</w:t>
      </w:r>
    </w:p>
    <w:p w:rsidR="0044398D" w:rsidRPr="00567400" w:rsidRDefault="0044398D" w:rsidP="002F2731">
      <w:pPr>
        <w:ind w:left="1800"/>
        <w:jc w:val="both"/>
        <w:rPr>
          <w:rFonts w:ascii="Times New Roman" w:hAnsi="Times New Roman"/>
          <w:sz w:val="24"/>
          <w:szCs w:val="24"/>
        </w:rPr>
      </w:pPr>
    </w:p>
    <w:p w:rsidR="0044398D" w:rsidRPr="00567400" w:rsidRDefault="0044398D" w:rsidP="00585EE2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67400">
        <w:rPr>
          <w:rFonts w:ascii="Times New Roman" w:hAnsi="Times New Roman"/>
          <w:b/>
          <w:sz w:val="24"/>
          <w:szCs w:val="24"/>
          <w:u w:val="single"/>
        </w:rPr>
        <w:t xml:space="preserve">Gógánfa Község Önkormányzata Képviselő-testületének  Temető rendeletének módosítása (urnafal miatt)  </w:t>
      </w:r>
    </w:p>
    <w:p w:rsidR="0044398D" w:rsidRPr="00567400" w:rsidRDefault="0044398D" w:rsidP="00585EE2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567400">
        <w:rPr>
          <w:rFonts w:ascii="Times New Roman" w:hAnsi="Times New Roman"/>
          <w:b/>
          <w:sz w:val="24"/>
          <w:szCs w:val="24"/>
          <w:u w:val="single"/>
        </w:rPr>
        <w:t>Előterjesztő:</w:t>
      </w:r>
      <w:r w:rsidRPr="00567400">
        <w:rPr>
          <w:rFonts w:ascii="Times New Roman" w:hAnsi="Times New Roman"/>
          <w:sz w:val="24"/>
          <w:szCs w:val="24"/>
        </w:rPr>
        <w:t xml:space="preserve"> Damjanovics József polgármester </w:t>
      </w:r>
    </w:p>
    <w:p w:rsidR="0044398D" w:rsidRPr="00567400" w:rsidRDefault="0044398D" w:rsidP="00585EE2">
      <w:pPr>
        <w:ind w:left="720"/>
        <w:jc w:val="both"/>
        <w:rPr>
          <w:rFonts w:ascii="Times New Roman" w:hAnsi="Times New Roman"/>
          <w:sz w:val="24"/>
          <w:szCs w:val="24"/>
        </w:rPr>
      </w:pPr>
    </w:p>
    <w:p w:rsidR="0044398D" w:rsidRPr="00567400" w:rsidRDefault="0044398D" w:rsidP="00A3068D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567400">
        <w:rPr>
          <w:rFonts w:ascii="Times New Roman" w:hAnsi="Times New Roman"/>
          <w:b/>
          <w:sz w:val="24"/>
          <w:szCs w:val="24"/>
          <w:u w:val="single"/>
        </w:rPr>
        <w:t xml:space="preserve">Damjanovics József polgármester: </w:t>
      </w:r>
      <w:r w:rsidRPr="00567400">
        <w:rPr>
          <w:rFonts w:ascii="Times New Roman" w:hAnsi="Times New Roman"/>
          <w:sz w:val="24"/>
          <w:szCs w:val="24"/>
        </w:rPr>
        <w:t xml:space="preserve">Az előző képviselő-testületi ülésen elmondta, hogy a temetőben elkészül az urnafal, amelyet a vállalkozó időközben készre jelentett. A helyi rendeletben nem szerepel ennek az igénylési díja, ezért javasolja, hogy egészítsék ki a temetőről temetkezésről szóló rendeletüket egy újabb melléklettel, amiben szerepelni fog az urnafal igénybevételi és használati díja. Javasolja, hogy a mellékletben a sírhely díja 15.000.-Ft, az 1-es urna elhelyezési díja 1.000.-Ft, a 2-es urna elhelyezési díja 2.000.-Ft, a sírbolt 4.000.-Ft, a gyermek urna 500.-Ft legyen 20 éves időtartamra. </w:t>
      </w:r>
    </w:p>
    <w:p w:rsidR="0044398D" w:rsidRPr="00567400" w:rsidRDefault="0044398D" w:rsidP="00A3068D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44398D" w:rsidRPr="00567400" w:rsidRDefault="0044398D" w:rsidP="00585EE2">
      <w:pPr>
        <w:pStyle w:val="NoSpacing"/>
        <w:jc w:val="both"/>
        <w:rPr>
          <w:i/>
        </w:rPr>
      </w:pPr>
      <w:r w:rsidRPr="00567400">
        <w:rPr>
          <w:i/>
        </w:rPr>
        <w:t>Gógánfa Község Önkormányzatának Képviselő-testülete egyhangúlag, 4 igen szavazattal – ellenszavazat és tartózkodás nélkül – a következő rendeletet alkotja:</w:t>
      </w:r>
    </w:p>
    <w:p w:rsidR="0044398D" w:rsidRPr="00567400" w:rsidRDefault="0044398D" w:rsidP="00585EE2">
      <w:pPr>
        <w:pStyle w:val="NoSpacing"/>
        <w:jc w:val="both"/>
        <w:rPr>
          <w:i/>
        </w:rPr>
      </w:pPr>
    </w:p>
    <w:p w:rsidR="0044398D" w:rsidRPr="00567400" w:rsidRDefault="0044398D" w:rsidP="00585EE2">
      <w:pPr>
        <w:pStyle w:val="NoSpacing"/>
        <w:jc w:val="center"/>
        <w:rPr>
          <w:b/>
          <w:u w:val="single"/>
        </w:rPr>
      </w:pPr>
      <w:r w:rsidRPr="00567400">
        <w:rPr>
          <w:b/>
          <w:u w:val="single"/>
        </w:rPr>
        <w:t xml:space="preserve">Gógánfa Község Önkormányzata Képviselő-testületének </w:t>
      </w:r>
    </w:p>
    <w:p w:rsidR="0044398D" w:rsidRPr="00567400" w:rsidRDefault="0044398D" w:rsidP="00585EE2">
      <w:pPr>
        <w:pStyle w:val="NoSpacing"/>
        <w:jc w:val="center"/>
        <w:rPr>
          <w:b/>
          <w:u w:val="single"/>
        </w:rPr>
      </w:pPr>
      <w:r w:rsidRPr="00567400">
        <w:rPr>
          <w:b/>
          <w:u w:val="single"/>
        </w:rPr>
        <w:t xml:space="preserve">9/2014. ( X.6.) számú rendelete </w:t>
      </w:r>
    </w:p>
    <w:p w:rsidR="0044398D" w:rsidRPr="00567400" w:rsidRDefault="0044398D" w:rsidP="00567400">
      <w:pPr>
        <w:pStyle w:val="NoSpacing"/>
        <w:jc w:val="center"/>
        <w:rPr>
          <w:b/>
          <w:u w:val="single"/>
        </w:rPr>
      </w:pPr>
      <w:r w:rsidRPr="00567400">
        <w:rPr>
          <w:b/>
          <w:u w:val="single"/>
        </w:rPr>
        <w:t>a köztemetőkről és a temetkezés rendjéről szóló</w:t>
      </w:r>
    </w:p>
    <w:p w:rsidR="0044398D" w:rsidRPr="00567400" w:rsidRDefault="0044398D" w:rsidP="00585EE2">
      <w:pPr>
        <w:pStyle w:val="NoSpacing"/>
        <w:jc w:val="center"/>
        <w:rPr>
          <w:b/>
          <w:u w:val="single"/>
        </w:rPr>
      </w:pPr>
      <w:r w:rsidRPr="00567400">
        <w:rPr>
          <w:b/>
          <w:u w:val="single"/>
        </w:rPr>
        <w:t>10/2000. (XI. 30.). rendelet módosításáról</w:t>
      </w:r>
    </w:p>
    <w:p w:rsidR="0044398D" w:rsidRPr="00567400" w:rsidRDefault="0044398D" w:rsidP="00585EE2">
      <w:pPr>
        <w:pStyle w:val="NoSpacing"/>
        <w:jc w:val="center"/>
        <w:rPr>
          <w:b/>
        </w:rPr>
      </w:pPr>
    </w:p>
    <w:p w:rsidR="0044398D" w:rsidRPr="00567400" w:rsidRDefault="0044398D" w:rsidP="00585EE2">
      <w:pPr>
        <w:pStyle w:val="NoSpacing"/>
        <w:jc w:val="center"/>
        <w:rPr>
          <w:i/>
        </w:rPr>
      </w:pPr>
      <w:r w:rsidRPr="00567400">
        <w:rPr>
          <w:i/>
        </w:rPr>
        <w:t>/A rendelet a jegyzőkönyv melléklete/</w:t>
      </w:r>
    </w:p>
    <w:p w:rsidR="0044398D" w:rsidRPr="00567400" w:rsidRDefault="0044398D" w:rsidP="00A3068D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44398D" w:rsidRPr="00567400" w:rsidRDefault="0044398D" w:rsidP="00437E67">
      <w:pPr>
        <w:spacing w:after="0" w:line="240" w:lineRule="auto"/>
        <w:ind w:left="72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67400">
        <w:rPr>
          <w:rFonts w:ascii="Times New Roman" w:hAnsi="Times New Roman"/>
          <w:b/>
          <w:sz w:val="24"/>
          <w:szCs w:val="24"/>
          <w:u w:val="single"/>
        </w:rPr>
        <w:t xml:space="preserve">3. Gógánfa Község Önkormányzata Képviselő-testületének Szociális rendeletének módosítása (tüzifa miatt) </w:t>
      </w:r>
    </w:p>
    <w:p w:rsidR="0044398D" w:rsidRPr="00567400" w:rsidRDefault="0044398D" w:rsidP="00A3068D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44398D" w:rsidRPr="00567400" w:rsidRDefault="0044398D" w:rsidP="00A3068D">
      <w:pPr>
        <w:pStyle w:val="BodyTextIndent"/>
        <w:ind w:left="0" w:firstLine="0"/>
        <w:rPr>
          <w:b/>
          <w:iCs/>
          <w:u w:val="single"/>
        </w:rPr>
      </w:pPr>
      <w:r w:rsidRPr="00567400">
        <w:rPr>
          <w:b/>
          <w:iCs/>
        </w:rPr>
        <w:tab/>
      </w:r>
      <w:r w:rsidRPr="00567400">
        <w:rPr>
          <w:b/>
          <w:iCs/>
          <w:u w:val="single"/>
        </w:rPr>
        <w:t>Előterjesztő: Damjanovics József polgármester</w:t>
      </w:r>
    </w:p>
    <w:p w:rsidR="0044398D" w:rsidRPr="00567400" w:rsidRDefault="0044398D" w:rsidP="00A3068D">
      <w:pPr>
        <w:pStyle w:val="BodyTextIndent"/>
        <w:ind w:left="0" w:firstLine="0"/>
        <w:rPr>
          <w:iCs/>
        </w:rPr>
      </w:pPr>
    </w:p>
    <w:p w:rsidR="0044398D" w:rsidRPr="00567400" w:rsidRDefault="0044398D" w:rsidP="00A3068D">
      <w:pPr>
        <w:pStyle w:val="BodyTextIndent"/>
        <w:ind w:left="0" w:firstLine="0"/>
        <w:rPr>
          <w:i/>
          <w:iCs/>
        </w:rPr>
      </w:pPr>
      <w:r w:rsidRPr="00567400">
        <w:rPr>
          <w:i/>
          <w:iCs/>
        </w:rPr>
        <w:t>/Az írásos előterjeszt és a jegyzőkönyv mellékletét képezi./</w:t>
      </w:r>
    </w:p>
    <w:p w:rsidR="0044398D" w:rsidRPr="00567400" w:rsidRDefault="0044398D" w:rsidP="00A3068D">
      <w:pPr>
        <w:pStyle w:val="BodyTextIndent"/>
        <w:ind w:left="0" w:firstLine="0"/>
        <w:rPr>
          <w:iCs/>
        </w:rPr>
      </w:pPr>
    </w:p>
    <w:p w:rsidR="0044398D" w:rsidRPr="00567400" w:rsidRDefault="0044398D" w:rsidP="00A3068D">
      <w:pPr>
        <w:pStyle w:val="BodyTextIndent"/>
        <w:ind w:left="0" w:firstLine="0"/>
        <w:rPr>
          <w:iCs/>
        </w:rPr>
      </w:pPr>
    </w:p>
    <w:p w:rsidR="0044398D" w:rsidRPr="00567400" w:rsidRDefault="0044398D" w:rsidP="00FD4370">
      <w:pPr>
        <w:pStyle w:val="NoSpacing"/>
        <w:jc w:val="both"/>
      </w:pPr>
      <w:r w:rsidRPr="00567400">
        <w:rPr>
          <w:b/>
          <w:iCs/>
          <w:u w:val="single"/>
        </w:rPr>
        <w:t>Damjanovics József polgármester</w:t>
      </w:r>
      <w:r w:rsidRPr="00567400">
        <w:rPr>
          <w:iCs/>
        </w:rPr>
        <w:t xml:space="preserve"> Elmondja, hogy a tüzifa döntésükhöz módosítani szükséges </w:t>
      </w:r>
      <w:r w:rsidRPr="00567400">
        <w:t xml:space="preserve">a helyi szociális rendeletüket, mivel a kérelmek beadását időhatárhoz kötötték, amit most módosítani kell. </w:t>
      </w:r>
    </w:p>
    <w:p w:rsidR="0044398D" w:rsidRPr="00567400" w:rsidRDefault="0044398D" w:rsidP="00FD4370">
      <w:pPr>
        <w:pStyle w:val="NoSpacing"/>
        <w:jc w:val="both"/>
      </w:pPr>
    </w:p>
    <w:p w:rsidR="0044398D" w:rsidRPr="00567400" w:rsidRDefault="0044398D" w:rsidP="00FD4370">
      <w:pPr>
        <w:pStyle w:val="NoSpacing"/>
        <w:jc w:val="both"/>
      </w:pPr>
    </w:p>
    <w:p w:rsidR="0044398D" w:rsidRPr="00567400" w:rsidRDefault="0044398D" w:rsidP="00780A5B">
      <w:pPr>
        <w:jc w:val="both"/>
        <w:rPr>
          <w:rFonts w:ascii="Times New Roman" w:hAnsi="Times New Roman"/>
          <w:i/>
          <w:sz w:val="24"/>
          <w:szCs w:val="24"/>
        </w:rPr>
      </w:pPr>
      <w:r w:rsidRPr="00567400">
        <w:rPr>
          <w:rFonts w:ascii="Times New Roman" w:hAnsi="Times New Roman"/>
          <w:i/>
          <w:sz w:val="24"/>
          <w:szCs w:val="24"/>
        </w:rPr>
        <w:t>Gógánfa Község Önkormányzatának Képviselő-testülete egyhangúlag, 4 igen szavazattal – ellenszavazat és tartózkodás nélkül – a következő rendeletet alkotja:</w:t>
      </w:r>
    </w:p>
    <w:p w:rsidR="0044398D" w:rsidRPr="00567400" w:rsidRDefault="0044398D" w:rsidP="00780A5B">
      <w:pPr>
        <w:jc w:val="both"/>
        <w:rPr>
          <w:rFonts w:ascii="Times New Roman" w:hAnsi="Times New Roman"/>
          <w:i/>
          <w:sz w:val="24"/>
          <w:szCs w:val="24"/>
        </w:rPr>
      </w:pPr>
    </w:p>
    <w:p w:rsidR="0044398D" w:rsidRPr="00567400" w:rsidRDefault="0044398D" w:rsidP="00780A5B">
      <w:pPr>
        <w:pStyle w:val="NoSpacing"/>
        <w:jc w:val="center"/>
        <w:rPr>
          <w:b/>
          <w:u w:val="single"/>
        </w:rPr>
      </w:pPr>
      <w:r w:rsidRPr="00567400">
        <w:rPr>
          <w:b/>
          <w:u w:val="single"/>
        </w:rPr>
        <w:t>Gógánfa Község Önkormányzata</w:t>
      </w:r>
    </w:p>
    <w:p w:rsidR="0044398D" w:rsidRPr="00567400" w:rsidRDefault="0044398D" w:rsidP="00780A5B">
      <w:pPr>
        <w:pStyle w:val="NoSpacing"/>
        <w:jc w:val="center"/>
        <w:rPr>
          <w:b/>
          <w:u w:val="single"/>
        </w:rPr>
      </w:pPr>
      <w:r w:rsidRPr="00567400">
        <w:rPr>
          <w:b/>
          <w:u w:val="single"/>
        </w:rPr>
        <w:t>Képviselő-testületének</w:t>
      </w:r>
    </w:p>
    <w:p w:rsidR="0044398D" w:rsidRPr="00567400" w:rsidRDefault="0044398D" w:rsidP="00780A5B">
      <w:pPr>
        <w:pStyle w:val="NoSpacing"/>
        <w:jc w:val="center"/>
        <w:rPr>
          <w:b/>
          <w:u w:val="single"/>
        </w:rPr>
      </w:pPr>
    </w:p>
    <w:p w:rsidR="0044398D" w:rsidRPr="00567400" w:rsidRDefault="0044398D" w:rsidP="00780A5B">
      <w:pPr>
        <w:pStyle w:val="NoSpacing"/>
        <w:jc w:val="center"/>
        <w:rPr>
          <w:b/>
          <w:u w:val="single"/>
        </w:rPr>
      </w:pPr>
      <w:r w:rsidRPr="00567400">
        <w:rPr>
          <w:b/>
          <w:u w:val="single"/>
        </w:rPr>
        <w:t>10/2014. (X.06. ) számú rendelete</w:t>
      </w:r>
    </w:p>
    <w:p w:rsidR="0044398D" w:rsidRPr="00567400" w:rsidRDefault="0044398D" w:rsidP="00780A5B">
      <w:pPr>
        <w:pStyle w:val="NoSpacing"/>
        <w:jc w:val="center"/>
        <w:rPr>
          <w:b/>
          <w:u w:val="single"/>
        </w:rPr>
      </w:pPr>
      <w:r w:rsidRPr="00567400">
        <w:rPr>
          <w:b/>
          <w:u w:val="single"/>
        </w:rPr>
        <w:t>a szociális igazgatásról és a szociális ellátásokról szóló</w:t>
      </w:r>
    </w:p>
    <w:p w:rsidR="0044398D" w:rsidRPr="00567400" w:rsidRDefault="0044398D" w:rsidP="00780A5B">
      <w:pPr>
        <w:pStyle w:val="NoSpacing"/>
        <w:jc w:val="center"/>
        <w:rPr>
          <w:b/>
          <w:u w:val="single"/>
        </w:rPr>
      </w:pPr>
      <w:r w:rsidRPr="00567400">
        <w:rPr>
          <w:b/>
          <w:u w:val="single"/>
        </w:rPr>
        <w:t>8/2011.(V.18. ) számú rendelete módosításáról</w:t>
      </w:r>
    </w:p>
    <w:p w:rsidR="0044398D" w:rsidRPr="00567400" w:rsidRDefault="0044398D" w:rsidP="00780A5B">
      <w:pPr>
        <w:pStyle w:val="BodyTextIndent"/>
        <w:tabs>
          <w:tab w:val="left" w:pos="7020"/>
          <w:tab w:val="left" w:pos="7200"/>
          <w:tab w:val="left" w:pos="7380"/>
        </w:tabs>
        <w:ind w:left="0" w:firstLine="0"/>
        <w:rPr>
          <w:b/>
          <w:bCs/>
        </w:rPr>
      </w:pPr>
    </w:p>
    <w:p w:rsidR="0044398D" w:rsidRPr="00567400" w:rsidRDefault="0044398D" w:rsidP="00780A5B">
      <w:pPr>
        <w:pStyle w:val="BodyTextIndent"/>
        <w:tabs>
          <w:tab w:val="left" w:pos="7020"/>
          <w:tab w:val="left" w:pos="7200"/>
          <w:tab w:val="left" w:pos="7380"/>
        </w:tabs>
        <w:ind w:left="0"/>
      </w:pPr>
      <w:r w:rsidRPr="00567400">
        <w:t xml:space="preserve">                                  (A rendelet módosítás teljes szövege a jegyzőkönyv mellékletét képezi.)</w:t>
      </w:r>
    </w:p>
    <w:p w:rsidR="0044398D" w:rsidRPr="00567400" w:rsidRDefault="0044398D" w:rsidP="00FD4370">
      <w:pPr>
        <w:pStyle w:val="NoSpacing"/>
        <w:jc w:val="both"/>
      </w:pPr>
    </w:p>
    <w:p w:rsidR="0044398D" w:rsidRPr="00567400" w:rsidRDefault="0044398D" w:rsidP="00FD4370">
      <w:pPr>
        <w:pStyle w:val="BodyTextIndent"/>
        <w:ind w:left="0" w:firstLine="0"/>
      </w:pPr>
    </w:p>
    <w:p w:rsidR="0044398D" w:rsidRPr="00567400" w:rsidRDefault="0044398D" w:rsidP="00A3068D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44398D" w:rsidRPr="00567400" w:rsidRDefault="0044398D" w:rsidP="00780A5B">
      <w:pPr>
        <w:pStyle w:val="ListParagraph"/>
        <w:spacing w:line="100" w:lineRule="atLeast"/>
        <w:ind w:left="108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67400">
        <w:rPr>
          <w:rFonts w:ascii="Times New Roman" w:hAnsi="Times New Roman"/>
          <w:b/>
          <w:sz w:val="24"/>
          <w:szCs w:val="24"/>
          <w:u w:val="single"/>
        </w:rPr>
        <w:t>4 Vegyes ügyek</w:t>
      </w:r>
    </w:p>
    <w:p w:rsidR="0044398D" w:rsidRPr="00567400" w:rsidRDefault="0044398D" w:rsidP="00780A5B">
      <w:pPr>
        <w:spacing w:line="100" w:lineRule="atLeast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4398D" w:rsidRPr="00567400" w:rsidRDefault="0044398D" w:rsidP="00780A5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567400">
        <w:rPr>
          <w:rFonts w:ascii="Times New Roman" w:hAnsi="Times New Roman"/>
          <w:b/>
          <w:sz w:val="24"/>
          <w:szCs w:val="24"/>
          <w:u w:val="single"/>
        </w:rPr>
        <w:t xml:space="preserve">Venczel József alpolgármester: </w:t>
      </w:r>
      <w:r w:rsidRPr="00567400">
        <w:rPr>
          <w:rFonts w:ascii="Times New Roman" w:hAnsi="Times New Roman"/>
          <w:sz w:val="24"/>
          <w:szCs w:val="24"/>
        </w:rPr>
        <w:t xml:space="preserve"> Tájékoztatja a képviselő-testületet, hogy az önkormányzati választásokon Damjanovics József polgármester úr nem indul. </w:t>
      </w:r>
    </w:p>
    <w:p w:rsidR="0044398D" w:rsidRPr="00567400" w:rsidRDefault="0044398D" w:rsidP="00780A5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567400">
        <w:rPr>
          <w:rFonts w:ascii="Times New Roman" w:hAnsi="Times New Roman"/>
          <w:sz w:val="24"/>
          <w:szCs w:val="24"/>
        </w:rPr>
        <w:t xml:space="preserve">Az önkormányzati törvény alapján a leköszönő főállású polgármester részére 3 hónap fizetésének megfelelő jutalmat kell kifizetni, és újabb három hónap kifizetéséről a képviselő-testület dönthet, de nem lehet több összesen a juttatás mértéke 6 hónapnál. </w:t>
      </w:r>
    </w:p>
    <w:p w:rsidR="0044398D" w:rsidRPr="00567400" w:rsidRDefault="0044398D" w:rsidP="00780A5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567400">
        <w:rPr>
          <w:rFonts w:ascii="Times New Roman" w:hAnsi="Times New Roman"/>
          <w:sz w:val="24"/>
          <w:szCs w:val="24"/>
        </w:rPr>
        <w:t xml:space="preserve">Damjanovics József írásban kérte, hogy a képviselő-testület az eddig végzett munkáját áttekintve méltányolja a település érdekében végzett tevékenységét, és ítélje meg számára a törvényi kötelezettségen felüli juttatás összegét. Ő javasolja, hogy a polgármester úr kapja meg 6 hónapra a jutalmat. </w:t>
      </w:r>
    </w:p>
    <w:p w:rsidR="0044398D" w:rsidRPr="00567400" w:rsidRDefault="0044398D" w:rsidP="00780A5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567400">
        <w:rPr>
          <w:rFonts w:ascii="Times New Roman" w:hAnsi="Times New Roman"/>
          <w:b/>
          <w:sz w:val="24"/>
          <w:szCs w:val="24"/>
          <w:u w:val="single"/>
        </w:rPr>
        <w:t xml:space="preserve">Nagy Márta képviselő: </w:t>
      </w:r>
      <w:r w:rsidRPr="00567400">
        <w:rPr>
          <w:rFonts w:ascii="Times New Roman" w:hAnsi="Times New Roman"/>
          <w:sz w:val="24"/>
          <w:szCs w:val="24"/>
        </w:rPr>
        <w:t xml:space="preserve">Javasolja a polgármester úr részére a 6 hónap juttatás kifizetését. </w:t>
      </w:r>
    </w:p>
    <w:p w:rsidR="0044398D" w:rsidRPr="00567400" w:rsidRDefault="0044398D" w:rsidP="00780A5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44398D" w:rsidRPr="00567400" w:rsidRDefault="0044398D" w:rsidP="00780A5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44398D" w:rsidRPr="00567400" w:rsidRDefault="0044398D" w:rsidP="00780A5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567400">
        <w:rPr>
          <w:rFonts w:ascii="Times New Roman" w:hAnsi="Times New Roman"/>
          <w:b/>
          <w:sz w:val="24"/>
          <w:szCs w:val="24"/>
          <w:u w:val="single"/>
        </w:rPr>
        <w:t>Nagy Róber</w:t>
      </w:r>
      <w:r>
        <w:rPr>
          <w:rFonts w:ascii="Times New Roman" w:hAnsi="Times New Roman"/>
          <w:b/>
          <w:sz w:val="24"/>
          <w:szCs w:val="24"/>
          <w:u w:val="single"/>
        </w:rPr>
        <w:t>t</w:t>
      </w:r>
      <w:r w:rsidRPr="00567400">
        <w:rPr>
          <w:rFonts w:ascii="Times New Roman" w:hAnsi="Times New Roman"/>
          <w:b/>
          <w:sz w:val="24"/>
          <w:szCs w:val="24"/>
          <w:u w:val="single"/>
        </w:rPr>
        <w:t xml:space="preserve"> képviselő:</w:t>
      </w:r>
      <w:r w:rsidRPr="00567400">
        <w:rPr>
          <w:rFonts w:ascii="Times New Roman" w:hAnsi="Times New Roman"/>
          <w:sz w:val="24"/>
          <w:szCs w:val="24"/>
        </w:rPr>
        <w:t xml:space="preserve"> Javasolja a polgármester úr részére a hat hónap juttatás kifizetését. </w:t>
      </w:r>
    </w:p>
    <w:p w:rsidR="0044398D" w:rsidRPr="00567400" w:rsidRDefault="0044398D" w:rsidP="00780A5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567400">
        <w:rPr>
          <w:rFonts w:ascii="Times New Roman" w:hAnsi="Times New Roman"/>
          <w:b/>
          <w:sz w:val="24"/>
          <w:szCs w:val="24"/>
          <w:u w:val="single"/>
        </w:rPr>
        <w:t>Venczel József alpolgármester:</w:t>
      </w:r>
      <w:r w:rsidRPr="00567400">
        <w:rPr>
          <w:rFonts w:ascii="Times New Roman" w:hAnsi="Times New Roman"/>
          <w:sz w:val="24"/>
          <w:szCs w:val="24"/>
        </w:rPr>
        <w:t xml:space="preserve">Javasolja a polgármester úr részére a juttatás megállapítását, 6 hónapban meghatározni. Kéri, hogy kézfeltartással szavazzanak. </w:t>
      </w:r>
    </w:p>
    <w:p w:rsidR="0044398D" w:rsidRPr="00567400" w:rsidRDefault="0044398D" w:rsidP="00780A5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44398D" w:rsidRPr="00567400" w:rsidRDefault="0044398D" w:rsidP="00C17485">
      <w:pPr>
        <w:jc w:val="both"/>
        <w:rPr>
          <w:rFonts w:ascii="Times New Roman" w:hAnsi="Times New Roman"/>
          <w:i/>
          <w:sz w:val="24"/>
          <w:szCs w:val="24"/>
        </w:rPr>
      </w:pPr>
      <w:r w:rsidRPr="00567400">
        <w:rPr>
          <w:rFonts w:ascii="Times New Roman" w:hAnsi="Times New Roman"/>
          <w:i/>
          <w:sz w:val="24"/>
          <w:szCs w:val="24"/>
        </w:rPr>
        <w:t>Gógánfa Község Önkormányzatának Képviselő-testülete egyhangúlag, 3 igen szavazattal – ellenszavazat és 1 tartózkodással – a következő határozatot hozta:</w:t>
      </w:r>
    </w:p>
    <w:p w:rsidR="0044398D" w:rsidRPr="00567400" w:rsidRDefault="0044398D" w:rsidP="00C17485">
      <w:pPr>
        <w:ind w:firstLine="2127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67400">
        <w:rPr>
          <w:rFonts w:ascii="Times New Roman" w:hAnsi="Times New Roman"/>
          <w:b/>
          <w:sz w:val="24"/>
          <w:szCs w:val="24"/>
          <w:u w:val="single"/>
        </w:rPr>
        <w:t>50/2014. (X.2..) számú önkormányzati határozat:</w:t>
      </w:r>
    </w:p>
    <w:p w:rsidR="0044398D" w:rsidRPr="00567400" w:rsidRDefault="0044398D" w:rsidP="0067088F">
      <w:pPr>
        <w:spacing w:line="100" w:lineRule="atLeast"/>
        <w:ind w:left="2124"/>
        <w:jc w:val="both"/>
        <w:rPr>
          <w:rFonts w:ascii="Times New Roman" w:hAnsi="Times New Roman"/>
          <w:sz w:val="24"/>
          <w:szCs w:val="24"/>
        </w:rPr>
      </w:pPr>
      <w:r w:rsidRPr="00567400">
        <w:rPr>
          <w:rFonts w:ascii="Times New Roman" w:hAnsi="Times New Roman"/>
          <w:sz w:val="24"/>
          <w:szCs w:val="24"/>
        </w:rPr>
        <w:t xml:space="preserve">Gógánfa Község Önkormányzatának Képviselő-testülete úgy határozott, Damjanovics József polgármester részére a törvényi kötelezettségen túl, 3 hónap jutalmat állapít meg, munkájának elismeréseként. </w:t>
      </w:r>
    </w:p>
    <w:p w:rsidR="0044398D" w:rsidRPr="00567400" w:rsidRDefault="0044398D" w:rsidP="0067088F">
      <w:pPr>
        <w:spacing w:line="100" w:lineRule="atLeast"/>
        <w:ind w:left="2124"/>
        <w:jc w:val="both"/>
        <w:rPr>
          <w:rFonts w:ascii="Times New Roman" w:hAnsi="Times New Roman"/>
          <w:sz w:val="24"/>
          <w:szCs w:val="24"/>
        </w:rPr>
      </w:pPr>
      <w:r w:rsidRPr="00567400">
        <w:rPr>
          <w:rFonts w:ascii="Times New Roman" w:hAnsi="Times New Roman"/>
          <w:sz w:val="24"/>
          <w:szCs w:val="24"/>
        </w:rPr>
        <w:t xml:space="preserve">Felhatalmazzák az alpolgármestert, és a jegyzőt a szükséges intézkedések megtételére. </w:t>
      </w:r>
    </w:p>
    <w:p w:rsidR="0044398D" w:rsidRPr="00567400" w:rsidRDefault="0044398D" w:rsidP="0067088F">
      <w:pPr>
        <w:pStyle w:val="NoSpacing"/>
        <w:ind w:left="1416" w:firstLine="708"/>
      </w:pPr>
      <w:r w:rsidRPr="00567400">
        <w:t xml:space="preserve">Felelős: Venczel József alpolgármester </w:t>
      </w:r>
    </w:p>
    <w:p w:rsidR="0044398D" w:rsidRPr="00567400" w:rsidRDefault="0044398D" w:rsidP="00C17485">
      <w:pPr>
        <w:pStyle w:val="NoSpacing"/>
      </w:pPr>
      <w:r w:rsidRPr="00567400">
        <w:tab/>
        <w:t xml:space="preserve"> </w:t>
      </w:r>
      <w:r w:rsidRPr="00567400">
        <w:tab/>
      </w:r>
      <w:r w:rsidRPr="00567400">
        <w:tab/>
      </w:r>
      <w:r w:rsidRPr="00567400">
        <w:tab/>
        <w:t xml:space="preserve">  Bencze Gyöngyi jegyző</w:t>
      </w:r>
    </w:p>
    <w:p w:rsidR="0044398D" w:rsidRPr="00567400" w:rsidRDefault="0044398D" w:rsidP="0067088F">
      <w:pPr>
        <w:pStyle w:val="NoSpacing"/>
        <w:ind w:left="1416" w:firstLine="708"/>
      </w:pPr>
      <w:r w:rsidRPr="00567400">
        <w:t xml:space="preserve">Határidő: 2014. október 12. </w:t>
      </w:r>
    </w:p>
    <w:p w:rsidR="0044398D" w:rsidRPr="00567400" w:rsidRDefault="0044398D" w:rsidP="00C17485">
      <w:pPr>
        <w:pStyle w:val="NoSpacing"/>
      </w:pPr>
    </w:p>
    <w:p w:rsidR="0044398D" w:rsidRPr="00567400" w:rsidRDefault="0044398D" w:rsidP="00C17485">
      <w:pPr>
        <w:pStyle w:val="NoSpacing"/>
      </w:pPr>
    </w:p>
    <w:p w:rsidR="0044398D" w:rsidRPr="00567400" w:rsidRDefault="0044398D" w:rsidP="0067088F">
      <w:pPr>
        <w:pStyle w:val="NoSpacing"/>
        <w:jc w:val="both"/>
      </w:pPr>
      <w:r w:rsidRPr="00567400">
        <w:rPr>
          <w:b/>
          <w:u w:val="single"/>
        </w:rPr>
        <w:t xml:space="preserve">Damjanovics József polgármester: </w:t>
      </w:r>
      <w:r w:rsidRPr="00567400">
        <w:t xml:space="preserve">Megköszöni a képviselő-testület döntését, és azt hogy eddig eredményesen együtt dolgozhattak, és mindenkinek jó munkát kívánt, az ülést 17 óra 10 perckor bezárta. </w:t>
      </w:r>
    </w:p>
    <w:p w:rsidR="0044398D" w:rsidRPr="00567400" w:rsidRDefault="0044398D" w:rsidP="00C17485">
      <w:pPr>
        <w:pStyle w:val="NoSpacing"/>
      </w:pPr>
    </w:p>
    <w:p w:rsidR="0044398D" w:rsidRPr="00567400" w:rsidRDefault="0044398D" w:rsidP="00C17485">
      <w:pPr>
        <w:pStyle w:val="NoSpacing"/>
      </w:pPr>
    </w:p>
    <w:p w:rsidR="0044398D" w:rsidRPr="00567400" w:rsidRDefault="0044398D" w:rsidP="00C17485">
      <w:pPr>
        <w:pStyle w:val="NoSpacing"/>
      </w:pPr>
    </w:p>
    <w:p w:rsidR="0044398D" w:rsidRPr="00567400" w:rsidRDefault="0044398D" w:rsidP="0067088F">
      <w:pPr>
        <w:pStyle w:val="NoSpacing"/>
        <w:jc w:val="center"/>
      </w:pPr>
      <w:r w:rsidRPr="00567400">
        <w:t>k.m.f.</w:t>
      </w:r>
    </w:p>
    <w:p w:rsidR="0044398D" w:rsidRPr="00567400" w:rsidRDefault="0044398D" w:rsidP="00C17485">
      <w:pPr>
        <w:pStyle w:val="NoSpacing"/>
      </w:pPr>
    </w:p>
    <w:p w:rsidR="0044398D" w:rsidRPr="00567400" w:rsidRDefault="0044398D" w:rsidP="00C17485">
      <w:pPr>
        <w:pStyle w:val="NoSpacing"/>
      </w:pPr>
    </w:p>
    <w:p w:rsidR="0044398D" w:rsidRPr="00567400" w:rsidRDefault="0044398D" w:rsidP="00C17485">
      <w:pPr>
        <w:pStyle w:val="NoSpacing"/>
      </w:pPr>
    </w:p>
    <w:p w:rsidR="0044398D" w:rsidRPr="00567400" w:rsidRDefault="0044398D" w:rsidP="00C17485">
      <w:pPr>
        <w:pStyle w:val="NoSpacing"/>
      </w:pPr>
    </w:p>
    <w:p w:rsidR="0044398D" w:rsidRPr="00567400" w:rsidRDefault="0044398D" w:rsidP="00C17485">
      <w:pPr>
        <w:pStyle w:val="NoSpacing"/>
      </w:pPr>
    </w:p>
    <w:p w:rsidR="0044398D" w:rsidRPr="00567400" w:rsidRDefault="0044398D" w:rsidP="00C17485">
      <w:pPr>
        <w:pStyle w:val="NoSpacing"/>
        <w:rPr>
          <w:b/>
        </w:rPr>
      </w:pPr>
      <w:r w:rsidRPr="00567400">
        <w:rPr>
          <w:b/>
        </w:rPr>
        <w:tab/>
      </w:r>
      <w:r w:rsidRPr="00567400">
        <w:rPr>
          <w:b/>
        </w:rPr>
        <w:tab/>
        <w:t xml:space="preserve">Damjanovics József  </w:t>
      </w:r>
      <w:r w:rsidRPr="00567400">
        <w:rPr>
          <w:b/>
        </w:rPr>
        <w:tab/>
      </w:r>
      <w:r w:rsidRPr="00567400">
        <w:rPr>
          <w:b/>
        </w:rPr>
        <w:tab/>
      </w:r>
      <w:r w:rsidRPr="00567400">
        <w:rPr>
          <w:b/>
        </w:rPr>
        <w:tab/>
      </w:r>
      <w:r w:rsidRPr="00567400">
        <w:rPr>
          <w:b/>
        </w:rPr>
        <w:tab/>
      </w:r>
      <w:r w:rsidRPr="00567400">
        <w:rPr>
          <w:b/>
        </w:rPr>
        <w:tab/>
        <w:t>Bencze Gyöngyi</w:t>
      </w:r>
    </w:p>
    <w:p w:rsidR="0044398D" w:rsidRPr="00567400" w:rsidRDefault="0044398D" w:rsidP="00C17485">
      <w:pPr>
        <w:pStyle w:val="NoSpacing"/>
        <w:rPr>
          <w:b/>
        </w:rPr>
      </w:pPr>
      <w:r>
        <w:rPr>
          <w:b/>
        </w:rPr>
        <w:tab/>
      </w:r>
      <w:r>
        <w:rPr>
          <w:b/>
        </w:rPr>
        <w:tab/>
        <w:t xml:space="preserve">     polgármester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567400">
        <w:rPr>
          <w:b/>
        </w:rPr>
        <w:t>jegyző</w:t>
      </w:r>
    </w:p>
    <w:p w:rsidR="0044398D" w:rsidRPr="00567400" w:rsidRDefault="0044398D" w:rsidP="00780A5B">
      <w:pPr>
        <w:spacing w:line="100" w:lineRule="atLeast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4398D" w:rsidRPr="00567400" w:rsidRDefault="0044398D">
      <w:pPr>
        <w:rPr>
          <w:rFonts w:ascii="Times New Roman" w:hAnsi="Times New Roman"/>
          <w:sz w:val="24"/>
          <w:szCs w:val="24"/>
        </w:rPr>
      </w:pPr>
    </w:p>
    <w:sectPr w:rsidR="0044398D" w:rsidRPr="00567400" w:rsidSect="00567400">
      <w:headerReference w:type="even" r:id="rId9"/>
      <w:head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398D" w:rsidRDefault="0044398D">
      <w:r>
        <w:separator/>
      </w:r>
    </w:p>
  </w:endnote>
  <w:endnote w:type="continuationSeparator" w:id="0">
    <w:p w:rsidR="0044398D" w:rsidRDefault="004439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398D" w:rsidRDefault="0044398D">
      <w:r>
        <w:separator/>
      </w:r>
    </w:p>
  </w:footnote>
  <w:footnote w:type="continuationSeparator" w:id="0">
    <w:p w:rsidR="0044398D" w:rsidRDefault="004439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398D" w:rsidRDefault="0044398D" w:rsidP="00836A1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4398D" w:rsidRDefault="0044398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398D" w:rsidRDefault="0044398D" w:rsidP="00836A1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44398D" w:rsidRDefault="0044398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0411E"/>
    <w:multiLevelType w:val="hybridMultilevel"/>
    <w:tmpl w:val="D696DE5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C054820"/>
    <w:multiLevelType w:val="hybridMultilevel"/>
    <w:tmpl w:val="78CCCF02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05438D1"/>
    <w:multiLevelType w:val="hybridMultilevel"/>
    <w:tmpl w:val="78CCCF02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500484C"/>
    <w:multiLevelType w:val="hybridMultilevel"/>
    <w:tmpl w:val="2D30D0EE"/>
    <w:lvl w:ilvl="0" w:tplc="3A36877C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64876394"/>
    <w:multiLevelType w:val="hybridMultilevel"/>
    <w:tmpl w:val="78CCCF02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F822A7D"/>
    <w:multiLevelType w:val="hybridMultilevel"/>
    <w:tmpl w:val="78CCCF02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068D"/>
    <w:rsid w:val="000D57CF"/>
    <w:rsid w:val="00255958"/>
    <w:rsid w:val="00271D6C"/>
    <w:rsid w:val="002F2731"/>
    <w:rsid w:val="00437E67"/>
    <w:rsid w:val="0044398D"/>
    <w:rsid w:val="00553ACB"/>
    <w:rsid w:val="00567400"/>
    <w:rsid w:val="00585EE2"/>
    <w:rsid w:val="005B4956"/>
    <w:rsid w:val="00640346"/>
    <w:rsid w:val="00656ECC"/>
    <w:rsid w:val="0067088F"/>
    <w:rsid w:val="00780A5B"/>
    <w:rsid w:val="00822186"/>
    <w:rsid w:val="00836A1B"/>
    <w:rsid w:val="00881255"/>
    <w:rsid w:val="00A05414"/>
    <w:rsid w:val="00A3068D"/>
    <w:rsid w:val="00A517BB"/>
    <w:rsid w:val="00AD620B"/>
    <w:rsid w:val="00C17485"/>
    <w:rsid w:val="00C81CD3"/>
    <w:rsid w:val="00D43539"/>
    <w:rsid w:val="00DD615A"/>
    <w:rsid w:val="00E63007"/>
    <w:rsid w:val="00EA53E4"/>
    <w:rsid w:val="00FD43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ACB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3068D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3068D"/>
    <w:rPr>
      <w:rFonts w:ascii="Cambria" w:hAnsi="Cambria" w:cs="Times New Roman"/>
      <w:b/>
      <w:bCs/>
      <w:color w:val="365F91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rsid w:val="00A306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3068D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rsid w:val="00A3068D"/>
    <w:pPr>
      <w:spacing w:after="0" w:line="240" w:lineRule="auto"/>
      <w:ind w:left="720" w:hanging="720"/>
      <w:jc w:val="both"/>
    </w:pPr>
    <w:rPr>
      <w:rFonts w:ascii="Times New Roman" w:eastAsia="Times New Roman" w:hAnsi="Times New Roman"/>
      <w:sz w:val="24"/>
      <w:szCs w:val="24"/>
      <w:lang w:eastAsia="hu-H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A3068D"/>
    <w:rPr>
      <w:rFonts w:ascii="Times New Roman" w:hAnsi="Times New Roman" w:cs="Times New Roman"/>
      <w:sz w:val="24"/>
      <w:szCs w:val="24"/>
      <w:lang w:eastAsia="hu-HU"/>
    </w:rPr>
  </w:style>
  <w:style w:type="paragraph" w:styleId="NoSpacing">
    <w:name w:val="No Spacing"/>
    <w:uiPriority w:val="99"/>
    <w:qFormat/>
    <w:rsid w:val="00A3068D"/>
    <w:rPr>
      <w:rFonts w:ascii="Times New Roman" w:eastAsia="Times New Roman" w:hAnsi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rsid w:val="002F273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F2731"/>
    <w:rPr>
      <w:rFonts w:cs="Times New Roman"/>
    </w:rPr>
  </w:style>
  <w:style w:type="paragraph" w:styleId="ListParagraph">
    <w:name w:val="List Paragraph"/>
    <w:basedOn w:val="Normal"/>
    <w:uiPriority w:val="99"/>
    <w:qFormat/>
    <w:rsid w:val="00585EE2"/>
    <w:pPr>
      <w:ind w:left="720"/>
      <w:contextualSpacing/>
    </w:pPr>
  </w:style>
  <w:style w:type="paragraph" w:customStyle="1" w:styleId="FCm">
    <w:name w:val="FôCím"/>
    <w:basedOn w:val="Normal"/>
    <w:uiPriority w:val="99"/>
    <w:rsid w:val="00585EE2"/>
    <w:pPr>
      <w:keepNext/>
      <w:keepLines/>
      <w:spacing w:before="480" w:after="240" w:line="240" w:lineRule="auto"/>
      <w:jc w:val="center"/>
    </w:pPr>
    <w:rPr>
      <w:rFonts w:ascii="Times New Roman" w:eastAsia="Times New Roman" w:hAnsi="Times New Roman" w:cs="Arial"/>
      <w:b/>
      <w:sz w:val="28"/>
      <w:szCs w:val="20"/>
      <w:lang w:eastAsia="hu-HU"/>
    </w:rPr>
  </w:style>
  <w:style w:type="paragraph" w:styleId="Header">
    <w:name w:val="header"/>
    <w:basedOn w:val="Normal"/>
    <w:link w:val="HeaderChar"/>
    <w:uiPriority w:val="99"/>
    <w:rsid w:val="0056740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06851"/>
    <w:rPr>
      <w:lang w:eastAsia="en-US"/>
    </w:rPr>
  </w:style>
  <w:style w:type="character" w:styleId="PageNumber">
    <w:name w:val="page number"/>
    <w:basedOn w:val="DefaultParagraphFont"/>
    <w:uiPriority w:val="99"/>
    <w:rsid w:val="00567400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138</TotalTime>
  <Pages>7</Pages>
  <Words>1187</Words>
  <Characters>8195</Characters>
  <Application>Microsoft Office Outlook</Application>
  <DocSecurity>0</DocSecurity>
  <Lines>0</Lines>
  <Paragraphs>0</Paragraphs>
  <ScaleCrop>false</ScaleCrop>
  <Company>WXPEE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Gyöngyi</dc:creator>
  <cp:keywords/>
  <dc:description/>
  <cp:lastModifiedBy>Lenovo</cp:lastModifiedBy>
  <cp:revision>6</cp:revision>
  <cp:lastPrinted>2015-06-01T12:31:00Z</cp:lastPrinted>
  <dcterms:created xsi:type="dcterms:W3CDTF">2015-05-31T15:19:00Z</dcterms:created>
  <dcterms:modified xsi:type="dcterms:W3CDTF">2015-06-01T12:35:00Z</dcterms:modified>
</cp:coreProperties>
</file>