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03FD0" w14:textId="77777777" w:rsidR="004673BA" w:rsidRPr="00AD03DD" w:rsidRDefault="004673BA" w:rsidP="004673BA">
      <w:pPr>
        <w:rPr>
          <w:rFonts w:ascii="Arial Narrow" w:hAnsi="Arial Narrow" w:cs="Arial"/>
          <w:b/>
          <w:bCs/>
          <w:u w:val="single"/>
        </w:rPr>
      </w:pPr>
      <w:r w:rsidRPr="00AD03DD">
        <w:rPr>
          <w:rFonts w:ascii="Arial Narrow" w:hAnsi="Arial Narrow" w:cs="Arial"/>
          <w:b/>
          <w:bCs/>
          <w:u w:val="single"/>
        </w:rPr>
        <w:t>A pályázat kötelező mellékletei:</w:t>
      </w:r>
    </w:p>
    <w:p w14:paraId="621CE33B" w14:textId="77777777" w:rsidR="004673BA" w:rsidRPr="00AD03DD" w:rsidRDefault="004673BA" w:rsidP="004673BA">
      <w:pPr>
        <w:jc w:val="center"/>
        <w:rPr>
          <w:rFonts w:ascii="Arial Narrow" w:hAnsi="Arial Narrow" w:cs="Arial"/>
          <w:b/>
          <w:bCs/>
        </w:rPr>
      </w:pPr>
    </w:p>
    <w:p w14:paraId="09463204" w14:textId="77777777" w:rsidR="004673BA" w:rsidRPr="005430FE" w:rsidRDefault="004673BA" w:rsidP="004673BA">
      <w:pPr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a)</w:t>
      </w:r>
      <w:r w:rsidRPr="005430FE">
        <w:rPr>
          <w:rFonts w:ascii="Arial Narrow" w:hAnsi="Arial Narrow" w:cs="Arial"/>
          <w:bCs/>
        </w:rPr>
        <w:tab/>
        <w:t>A felsőoktatási intézmény által kitöltött eredeti hall</w:t>
      </w:r>
      <w:r w:rsidR="002A7BCA">
        <w:rPr>
          <w:rFonts w:ascii="Arial Narrow" w:hAnsi="Arial Narrow" w:cs="Arial"/>
          <w:bCs/>
        </w:rPr>
        <w:t xml:space="preserve">gatói jogviszony-igazolás a </w:t>
      </w:r>
      <w:r w:rsidR="00121CF5">
        <w:rPr>
          <w:rFonts w:ascii="Arial Narrow" w:hAnsi="Arial Narrow" w:cs="Arial"/>
          <w:bCs/>
        </w:rPr>
        <w:t>2020/2021</w:t>
      </w:r>
      <w:r w:rsidR="00E9638B">
        <w:rPr>
          <w:rFonts w:ascii="Arial Narrow" w:hAnsi="Arial Narrow" w:cs="Arial"/>
          <w:bCs/>
        </w:rPr>
        <w:t>.</w:t>
      </w:r>
      <w:r w:rsidRPr="005430FE">
        <w:rPr>
          <w:rFonts w:ascii="Arial Narrow" w:hAnsi="Arial Narrow" w:cs="Arial"/>
          <w:bCs/>
        </w:rPr>
        <w:t xml:space="preserve"> tanév első félévéről.</w:t>
      </w:r>
    </w:p>
    <w:p w14:paraId="64F9864A" w14:textId="77777777" w:rsidR="004673BA" w:rsidRPr="005430FE" w:rsidRDefault="004673BA" w:rsidP="004673BA">
      <w:pPr>
        <w:jc w:val="both"/>
        <w:rPr>
          <w:rFonts w:ascii="Arial Narrow" w:hAnsi="Arial Narrow" w:cs="Arial"/>
          <w:snapToGrid w:val="0"/>
        </w:rPr>
      </w:pPr>
    </w:p>
    <w:p w14:paraId="53A19F9F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  <w:r w:rsidRPr="005430FE">
        <w:rPr>
          <w:rFonts w:ascii="Arial Narrow" w:hAnsi="Arial Narrow" w:cs="Arial"/>
          <w:snapToGrid w:val="0"/>
        </w:rPr>
        <w:t>Amennyiben a pályázó egy időben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az állami felsőoktatási intézményt köteles megnevezni</w:t>
      </w:r>
      <w:r w:rsidRPr="005430FE">
        <w:rPr>
          <w:rFonts w:ascii="Arial Narrow" w:hAnsi="Arial Narrow" w:cs="Arial"/>
        </w:rPr>
        <w:t xml:space="preserve">. </w:t>
      </w:r>
    </w:p>
    <w:p w14:paraId="7A756F53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</w:p>
    <w:p w14:paraId="063CB7D2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b)</w:t>
      </w:r>
      <w:r w:rsidRPr="005430FE">
        <w:rPr>
          <w:rFonts w:ascii="Arial Narrow" w:hAnsi="Arial Narrow" w:cs="Arial"/>
          <w:bCs/>
        </w:rPr>
        <w:tab/>
        <w:t>Igazolás a pályázó és a pályázóval egy háztartásban élők egy főre jutó havi nettó jövedelméről.</w:t>
      </w:r>
    </w:p>
    <w:p w14:paraId="62649FB8" w14:textId="77777777"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</w:p>
    <w:p w14:paraId="49504B08" w14:textId="77777777"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c)</w:t>
      </w:r>
      <w:r w:rsidRPr="005430FE">
        <w:rPr>
          <w:rFonts w:ascii="Arial Narrow" w:hAnsi="Arial Narrow" w:cs="Arial"/>
          <w:bCs/>
        </w:rPr>
        <w:tab/>
        <w:t>A szociális rászorultság igazolására az alábbi okiratok:</w:t>
      </w:r>
    </w:p>
    <w:p w14:paraId="285B4F0B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51F42A5E" w14:textId="77777777" w:rsidR="004673BA" w:rsidRPr="005430FE" w:rsidRDefault="003E586C" w:rsidP="004673B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     -</w:t>
      </w:r>
    </w:p>
    <w:p w14:paraId="1F0A3C08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66ADB740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315C02DE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 pályázati űrlap csak a fent meghatározott kötelező mellékletekkel együtt érvényes, valamely melléklet hiányában a pályázat formai hibásnak minősül.</w:t>
      </w:r>
    </w:p>
    <w:p w14:paraId="31E6D8B7" w14:textId="77777777" w:rsidR="004673BA" w:rsidRPr="00AD03DD" w:rsidRDefault="004673BA" w:rsidP="004673BA">
      <w:pPr>
        <w:jc w:val="both"/>
        <w:rPr>
          <w:rFonts w:ascii="Arial Narrow" w:hAnsi="Arial Narrow" w:cs="Arial"/>
        </w:rPr>
      </w:pPr>
    </w:p>
    <w:p w14:paraId="0014A4B3" w14:textId="07824505" w:rsidR="00443A2F" w:rsidRDefault="00443A2F"/>
    <w:p w14:paraId="2B9E8E56" w14:textId="7CC73196" w:rsidR="00E55A99" w:rsidRDefault="00E55A99"/>
    <w:p w14:paraId="00C6381D" w14:textId="4F63644F" w:rsidR="00E55A99" w:rsidRDefault="00E55A99"/>
    <w:p w14:paraId="330C183F" w14:textId="720AFD41" w:rsidR="00E55A99" w:rsidRDefault="00E55A99"/>
    <w:p w14:paraId="2AA294AF" w14:textId="3A2ED0F8" w:rsidR="00E55A99" w:rsidRDefault="00E55A99"/>
    <w:p w14:paraId="31139A4E" w14:textId="58135E81" w:rsidR="00E55A99" w:rsidRDefault="00E55A99"/>
    <w:p w14:paraId="7A1D4F3B" w14:textId="51757881" w:rsidR="00E55A99" w:rsidRDefault="00E55A99"/>
    <w:p w14:paraId="229CC043" w14:textId="7288842F" w:rsidR="00E55A99" w:rsidRDefault="00E55A99"/>
    <w:p w14:paraId="7A43E19A" w14:textId="1932CBC1" w:rsidR="00E55A99" w:rsidRDefault="00E55A99"/>
    <w:p w14:paraId="4CBF79DD" w14:textId="68B2E973" w:rsidR="00E55A99" w:rsidRDefault="00E55A99"/>
    <w:p w14:paraId="32B2DCA3" w14:textId="12C7165C" w:rsidR="00E55A99" w:rsidRDefault="00E55A99"/>
    <w:p w14:paraId="7AB18349" w14:textId="07068CBF" w:rsidR="00E55A99" w:rsidRDefault="00E55A99"/>
    <w:p w14:paraId="21522D5E" w14:textId="68A3288B" w:rsidR="00E55A99" w:rsidRDefault="00E55A99"/>
    <w:p w14:paraId="56573B94" w14:textId="6B9589DC" w:rsidR="00E55A99" w:rsidRDefault="00E55A99"/>
    <w:p w14:paraId="62D6A8BE" w14:textId="6014698C" w:rsidR="00E55A99" w:rsidRDefault="00E55A99"/>
    <w:p w14:paraId="0A22089D" w14:textId="56B11FF6" w:rsidR="00E55A99" w:rsidRDefault="00E55A99"/>
    <w:p w14:paraId="642411A8" w14:textId="56C64C72" w:rsidR="00E55A99" w:rsidRDefault="00E55A99"/>
    <w:p w14:paraId="106F9945" w14:textId="2457961A" w:rsidR="00E55A99" w:rsidRDefault="00E55A99"/>
    <w:p w14:paraId="4F263976" w14:textId="087751CA" w:rsidR="00E55A99" w:rsidRDefault="00E55A99"/>
    <w:p w14:paraId="648977C4" w14:textId="08C47BB0" w:rsidR="00E55A99" w:rsidRDefault="00E55A99"/>
    <w:p w14:paraId="74C9CE79" w14:textId="7D02F95B" w:rsidR="00E55A99" w:rsidRDefault="00E55A99"/>
    <w:p w14:paraId="76250C92" w14:textId="06602844" w:rsidR="00E55A99" w:rsidRDefault="00E55A99"/>
    <w:p w14:paraId="31F5697C" w14:textId="2EDC770A" w:rsidR="00E55A99" w:rsidRDefault="00E55A99"/>
    <w:p w14:paraId="5ACF8EED" w14:textId="67AB0132" w:rsidR="00E55A99" w:rsidRDefault="00E55A99"/>
    <w:p w14:paraId="2659D8F8" w14:textId="5FE57AF5" w:rsidR="00E55A99" w:rsidRDefault="00E55A99"/>
    <w:p w14:paraId="01AAF32E" w14:textId="163FEDF3" w:rsidR="00E55A99" w:rsidRDefault="00E55A99"/>
    <w:p w14:paraId="2D984CA3" w14:textId="46C0CD06" w:rsidR="00E55A99" w:rsidRDefault="00E55A99"/>
    <w:p w14:paraId="6D8647C7" w14:textId="537C8D03" w:rsidR="00E55A99" w:rsidRDefault="00E55A99"/>
    <w:p w14:paraId="22013350" w14:textId="231A5AFB" w:rsidR="00E55A99" w:rsidRDefault="00E55A99"/>
    <w:p w14:paraId="78B209C2" w14:textId="77777777" w:rsidR="00E55A99" w:rsidRPr="00E55A99" w:rsidRDefault="00E55A99" w:rsidP="00E55A99">
      <w:pPr>
        <w:widowControl w:val="0"/>
        <w:autoSpaceDE w:val="0"/>
        <w:jc w:val="right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</w:rPr>
        <w:lastRenderedPageBreak/>
        <w:t>Szabályzat 1</w:t>
      </w:r>
      <w:r w:rsidRPr="00E55A99">
        <w:rPr>
          <w:rFonts w:ascii="Arial" w:hAnsi="Arial" w:cs="Arial"/>
          <w:b/>
          <w:i/>
          <w:iCs/>
          <w:szCs w:val="20"/>
        </w:rPr>
        <w:t xml:space="preserve">. melléklete </w:t>
      </w:r>
      <w:r w:rsidRPr="00E55A99">
        <w:rPr>
          <w:rFonts w:ascii="Arial" w:hAnsi="Arial" w:cs="Arial"/>
          <w:b/>
          <w:i/>
          <w:szCs w:val="20"/>
        </w:rPr>
        <w:t xml:space="preserve">a Bursa Hungarica Felsőoktatási </w:t>
      </w:r>
    </w:p>
    <w:p w14:paraId="612D43AC" w14:textId="77777777" w:rsidR="00E55A99" w:rsidRPr="00E55A99" w:rsidRDefault="00E55A99" w:rsidP="00E55A99">
      <w:pPr>
        <w:widowControl w:val="0"/>
        <w:autoSpaceDE w:val="0"/>
        <w:jc w:val="right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</w:rPr>
        <w:t>Önkormányzati ösztöndíjrendszer elbírálásának rendjéről</w:t>
      </w:r>
      <w:r w:rsidRPr="00E55A99">
        <w:rPr>
          <w:rFonts w:ascii="Arial" w:hAnsi="Arial" w:cs="Arial"/>
          <w:b/>
          <w:i/>
          <w:iCs/>
          <w:szCs w:val="20"/>
        </w:rPr>
        <w:t>:</w:t>
      </w:r>
    </w:p>
    <w:p w14:paraId="208A026A" w14:textId="77777777" w:rsidR="00E55A99" w:rsidRPr="00E55A99" w:rsidRDefault="00E55A99" w:rsidP="00E55A99">
      <w:pPr>
        <w:jc w:val="right"/>
        <w:rPr>
          <w:rFonts w:ascii="Arial" w:hAnsi="Arial" w:cs="Arial"/>
          <w:szCs w:val="20"/>
        </w:rPr>
      </w:pPr>
    </w:p>
    <w:p w14:paraId="698B69AF" w14:textId="77777777" w:rsidR="00E55A99" w:rsidRPr="00E55A99" w:rsidRDefault="00E55A99" w:rsidP="00E55A99">
      <w:pPr>
        <w:jc w:val="center"/>
        <w:rPr>
          <w:rFonts w:ascii="Arial" w:hAnsi="Arial" w:cs="Arial"/>
          <w:b/>
          <w:szCs w:val="20"/>
        </w:rPr>
      </w:pPr>
      <w:r w:rsidRPr="00E55A99">
        <w:rPr>
          <w:rFonts w:ascii="Arial" w:hAnsi="Arial" w:cs="Arial"/>
          <w:b/>
          <w:szCs w:val="20"/>
        </w:rPr>
        <w:t>A pályázó nyilatkozata a vele egy háztartásban élők jövedelméről*</w:t>
      </w:r>
    </w:p>
    <w:p w14:paraId="24623BDD" w14:textId="77777777" w:rsidR="00E55A99" w:rsidRPr="00E55A99" w:rsidRDefault="00E55A99" w:rsidP="00E55A99">
      <w:pPr>
        <w:jc w:val="both"/>
        <w:rPr>
          <w:rFonts w:ascii="Arial" w:hAnsi="Arial" w:cs="Arial"/>
          <w:i/>
          <w:szCs w:val="20"/>
        </w:rPr>
      </w:pPr>
    </w:p>
    <w:p w14:paraId="679F463B" w14:textId="77777777" w:rsidR="00E55A99" w:rsidRPr="00E55A99" w:rsidRDefault="00E55A99" w:rsidP="00E55A99">
      <w:pPr>
        <w:jc w:val="both"/>
        <w:rPr>
          <w:rFonts w:ascii="Arial" w:hAnsi="Arial" w:cs="Arial"/>
          <w:szCs w:val="20"/>
        </w:rPr>
      </w:pPr>
      <w:r w:rsidRPr="00E55A99">
        <w:rPr>
          <w:rFonts w:ascii="Arial" w:hAnsi="Arial" w:cs="Arial"/>
          <w:szCs w:val="20"/>
        </w:rPr>
        <w:t xml:space="preserve">Alulírott ……………………………………… (szül.hely, idő: ………………., ……………..; an.: ……………………………) a Bursa Hungarica felsőoktatási önkormányzati ösztöndíjpályázat 2020. évi fordulójára benyújtott pályázatommal kapcsolatban felelősségem teljes tudatában nyilatkozom, hogy állandó lakcímemen : </w:t>
      </w:r>
    </w:p>
    <w:p w14:paraId="64562112" w14:textId="77777777" w:rsidR="00E55A99" w:rsidRPr="00E55A99" w:rsidRDefault="00E55A99" w:rsidP="00E55A99">
      <w:pPr>
        <w:jc w:val="both"/>
        <w:rPr>
          <w:rFonts w:ascii="Arial" w:hAnsi="Arial" w:cs="Arial"/>
          <w:i/>
          <w:szCs w:val="20"/>
        </w:rPr>
      </w:pPr>
      <w:r w:rsidRPr="00E55A99">
        <w:rPr>
          <w:rFonts w:ascii="Arial" w:hAnsi="Arial" w:cs="Arial"/>
          <w:szCs w:val="20"/>
        </w:rPr>
        <w:t>8346 Gógánfa, …………………………………………………………………………</w:t>
      </w:r>
      <w:r w:rsidRPr="00E55A99">
        <w:rPr>
          <w:rFonts w:ascii="Arial" w:hAnsi="Arial" w:cs="Arial"/>
          <w:i/>
          <w:szCs w:val="20"/>
        </w:rPr>
        <w:t xml:space="preserve"> </w:t>
      </w:r>
    </w:p>
    <w:p w14:paraId="573F8EFF" w14:textId="77777777" w:rsidR="00E55A99" w:rsidRPr="00E55A99" w:rsidRDefault="00E55A99" w:rsidP="00E55A99">
      <w:pPr>
        <w:jc w:val="both"/>
        <w:rPr>
          <w:rFonts w:ascii="Arial" w:hAnsi="Arial" w:cs="Arial"/>
          <w:i/>
          <w:szCs w:val="20"/>
        </w:rPr>
      </w:pPr>
      <w:r w:rsidRPr="00E55A99">
        <w:rPr>
          <w:rFonts w:ascii="Arial" w:hAnsi="Arial" w:cs="Arial"/>
          <w:szCs w:val="20"/>
        </w:rPr>
        <w:t xml:space="preserve">Az együttlakók,  az egy háztartásban élők száma  összesen: </w:t>
      </w:r>
      <w:r w:rsidRPr="00E55A99">
        <w:rPr>
          <w:rFonts w:ascii="Arial" w:hAnsi="Arial" w:cs="Arial"/>
          <w:i/>
          <w:szCs w:val="20"/>
        </w:rPr>
        <w:t xml:space="preserve"> …… fő  </w:t>
      </w:r>
    </w:p>
    <w:p w14:paraId="3C5DB636" w14:textId="77777777" w:rsidR="00E55A99" w:rsidRPr="00E55A99" w:rsidRDefault="00E55A99" w:rsidP="00E55A99">
      <w:pPr>
        <w:jc w:val="both"/>
        <w:rPr>
          <w:rFonts w:ascii="Arial" w:hAnsi="Arial" w:cs="Arial"/>
          <w:i/>
          <w:szCs w:val="20"/>
        </w:rPr>
      </w:pPr>
    </w:p>
    <w:p w14:paraId="513896A3" w14:textId="6C0C1AC9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  <w:u w:val="single"/>
        </w:rPr>
      </w:pPr>
      <w:r w:rsidRPr="00E55A99">
        <w:rPr>
          <w:rFonts w:ascii="Arial" w:hAnsi="Arial" w:cs="Arial"/>
          <w:b/>
          <w:i/>
          <w:szCs w:val="20"/>
          <w:u w:val="single"/>
        </w:rPr>
        <w:t>Jövedelmi adatok:</w:t>
      </w:r>
      <w:r w:rsidRPr="00E55A99">
        <w:rPr>
          <w:rFonts w:ascii="Arial" w:hAnsi="Arial" w:cs="Arial"/>
          <w:b/>
          <w:i/>
          <w:noProof/>
          <w:szCs w:val="20"/>
          <w:u w:val="single"/>
        </w:rPr>
        <w:object w:dxaOrig="9418" w:dyaOrig="4721" w14:anchorId="6EFD651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.2pt;margin-top:33.15pt;width:470.9pt;height:236.05pt;z-index:251659264;mso-position-horizontal-relative:text;mso-position-vertical-relative:text">
            <v:imagedata r:id="rId5" o:title=""/>
            <w10:wrap type="topAndBottom"/>
          </v:shape>
          <o:OLEObject Type="Embed" ProgID="Excel.Sheet.8" ShapeID="_x0000_s1026" DrawAspect="Content" ObjectID="_1663137836" r:id="rId6"/>
        </w:object>
      </w:r>
    </w:p>
    <w:p w14:paraId="02F7D9BD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  <w:u w:val="single"/>
        </w:rPr>
      </w:pPr>
    </w:p>
    <w:p w14:paraId="7968D810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  <w:u w:val="single"/>
        </w:rPr>
        <w:t xml:space="preserve">Egy főre jutó havi nettó jövedelem: </w:t>
      </w:r>
      <w:r w:rsidRPr="00E55A99">
        <w:rPr>
          <w:rFonts w:ascii="Arial" w:hAnsi="Arial" w:cs="Arial"/>
          <w:b/>
          <w:i/>
          <w:szCs w:val="20"/>
        </w:rPr>
        <w:t>……………………… Ft/hó.</w:t>
      </w:r>
    </w:p>
    <w:p w14:paraId="4635C4B1" w14:textId="77777777" w:rsidR="00E55A99" w:rsidRPr="00E55A99" w:rsidRDefault="00E55A99" w:rsidP="00E55A99">
      <w:pPr>
        <w:jc w:val="both"/>
        <w:rPr>
          <w:rFonts w:ascii="Arial" w:hAnsi="Arial" w:cs="Arial"/>
          <w:i/>
          <w:szCs w:val="20"/>
        </w:rPr>
      </w:pPr>
    </w:p>
    <w:p w14:paraId="17C793D8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</w:rPr>
        <w:t>A csatolt jövedelemigazolások száma</w:t>
      </w:r>
      <w:r w:rsidRPr="00E55A99">
        <w:rPr>
          <w:rFonts w:ascii="Arial" w:hAnsi="Arial" w:cs="Arial"/>
          <w:i/>
          <w:szCs w:val="20"/>
        </w:rPr>
        <w:t xml:space="preserve">: </w:t>
      </w:r>
      <w:r w:rsidRPr="00E55A99">
        <w:rPr>
          <w:rFonts w:ascii="Arial" w:hAnsi="Arial" w:cs="Arial"/>
          <w:b/>
          <w:i/>
          <w:szCs w:val="20"/>
        </w:rPr>
        <w:t>………db</w:t>
      </w:r>
    </w:p>
    <w:p w14:paraId="5E7F7B44" w14:textId="77777777" w:rsidR="00E55A99" w:rsidRPr="00E55A99" w:rsidRDefault="00E55A99" w:rsidP="00E55A99">
      <w:pPr>
        <w:jc w:val="both"/>
        <w:rPr>
          <w:rFonts w:ascii="Arial" w:hAnsi="Arial" w:cs="Arial"/>
          <w:szCs w:val="20"/>
        </w:rPr>
      </w:pPr>
    </w:p>
    <w:p w14:paraId="5BA8C993" w14:textId="77777777" w:rsidR="00E55A99" w:rsidRPr="00E55A99" w:rsidRDefault="00E55A99" w:rsidP="00E55A99">
      <w:pPr>
        <w:widowControl w:val="0"/>
        <w:autoSpaceDE w:val="0"/>
        <w:jc w:val="both"/>
        <w:rPr>
          <w:rFonts w:ascii="Arial" w:hAnsi="Arial" w:cs="Arial"/>
          <w:i/>
        </w:rPr>
      </w:pPr>
      <w:r w:rsidRPr="00E55A99">
        <w:rPr>
          <w:rFonts w:ascii="Arial" w:hAnsi="Arial" w:cs="Arial"/>
          <w:i/>
        </w:rPr>
        <w:t>Büntetőjogi felelősségem tudatában kijelentem, hogy a jelen kérelemben közölt adatok a valóságnak megfelelnek.</w:t>
      </w:r>
    </w:p>
    <w:p w14:paraId="7549FF7D" w14:textId="77777777" w:rsidR="00E55A99" w:rsidRPr="00E55A99" w:rsidRDefault="00E55A99" w:rsidP="00E55A99">
      <w:pPr>
        <w:jc w:val="both"/>
        <w:rPr>
          <w:rFonts w:ascii="Arial" w:hAnsi="Arial" w:cs="Arial"/>
          <w:i/>
        </w:rPr>
      </w:pPr>
      <w:r w:rsidRPr="00E55A99">
        <w:rPr>
          <w:rFonts w:ascii="Arial" w:hAnsi="Arial" w:cs="Arial"/>
          <w:i/>
        </w:rPr>
        <w:t>Hozzájárulok a nyilatkozatban szereplő adatoknak a Bursa Hungarica Felsőoktatási Önkormányzati ösztöndíjrendszer elbírálási eljárásában történő felhasználásához, kezeléséhez.</w:t>
      </w:r>
    </w:p>
    <w:p w14:paraId="32DB5E9D" w14:textId="77777777" w:rsidR="00E55A99" w:rsidRPr="00E55A99" w:rsidRDefault="00E55A99" w:rsidP="00E55A99">
      <w:pPr>
        <w:jc w:val="both"/>
        <w:rPr>
          <w:rFonts w:ascii="Arial" w:hAnsi="Arial" w:cs="Arial"/>
        </w:rPr>
      </w:pPr>
    </w:p>
    <w:p w14:paraId="24C97EC9" w14:textId="77777777" w:rsidR="00E55A99" w:rsidRPr="00E55A99" w:rsidRDefault="00E55A99" w:rsidP="00E55A99">
      <w:pPr>
        <w:widowControl w:val="0"/>
        <w:autoSpaceDE w:val="0"/>
        <w:jc w:val="both"/>
        <w:rPr>
          <w:rFonts w:ascii="Arial" w:hAnsi="Arial" w:cs="Arial"/>
          <w:i/>
          <w:szCs w:val="20"/>
        </w:rPr>
      </w:pPr>
      <w:r w:rsidRPr="00E55A99">
        <w:rPr>
          <w:rFonts w:ascii="Arial" w:hAnsi="Arial" w:cs="Arial"/>
          <w:i/>
          <w:szCs w:val="20"/>
        </w:rPr>
        <w:t>Gógánfa, ……. (év)  .………………… (hónap) ……… (nap)</w:t>
      </w:r>
    </w:p>
    <w:p w14:paraId="61119F03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</w:p>
    <w:p w14:paraId="7C0E268E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</w:p>
    <w:p w14:paraId="45EA0814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</w:rPr>
        <w:t xml:space="preserve">                                                                                            ………………………………</w:t>
      </w:r>
    </w:p>
    <w:p w14:paraId="3E44AFB9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  <w:r w:rsidRPr="00E55A99">
        <w:rPr>
          <w:rFonts w:ascii="Arial" w:hAnsi="Arial" w:cs="Arial"/>
          <w:b/>
          <w:i/>
          <w:szCs w:val="20"/>
        </w:rPr>
        <w:t xml:space="preserve">                                                                                               a  pályázó aláírása</w:t>
      </w:r>
    </w:p>
    <w:p w14:paraId="6C16187B" w14:textId="77777777" w:rsidR="00E55A99" w:rsidRPr="00E55A99" w:rsidRDefault="00E55A99" w:rsidP="00E55A99">
      <w:pPr>
        <w:jc w:val="both"/>
        <w:rPr>
          <w:rFonts w:ascii="Arial" w:hAnsi="Arial" w:cs="Arial"/>
          <w:b/>
          <w:i/>
          <w:szCs w:val="20"/>
        </w:rPr>
      </w:pPr>
    </w:p>
    <w:p w14:paraId="26B62371" w14:textId="77777777" w:rsidR="00E55A99" w:rsidRPr="00E55A99" w:rsidRDefault="00E55A99" w:rsidP="00E55A99">
      <w:pPr>
        <w:autoSpaceDE w:val="0"/>
        <w:autoSpaceDN w:val="0"/>
        <w:adjustRightInd w:val="0"/>
        <w:jc w:val="both"/>
        <w:rPr>
          <w:rFonts w:ascii="Arial" w:hAnsi="Arial" w:cs="Arial"/>
          <w:i/>
          <w:szCs w:val="20"/>
        </w:rPr>
      </w:pPr>
      <w:r w:rsidRPr="00E55A99">
        <w:rPr>
          <w:rFonts w:ascii="Arial" w:hAnsi="Arial" w:cs="Arial"/>
          <w:i/>
          <w:szCs w:val="20"/>
        </w:rPr>
        <w:t>*</w:t>
      </w:r>
      <w:r w:rsidRPr="00E55A99">
        <w:rPr>
          <w:rFonts w:ascii="Arial" w:hAnsi="Arial" w:cs="Arial"/>
          <w:bCs/>
          <w:i/>
          <w:szCs w:val="20"/>
        </w:rPr>
        <w:t xml:space="preserve"> Egy háztartásban élők: </w:t>
      </w:r>
      <w:r w:rsidRPr="00E55A99">
        <w:rPr>
          <w:rFonts w:ascii="Arial" w:hAnsi="Arial" w:cs="Arial"/>
          <w:i/>
          <w:szCs w:val="20"/>
        </w:rPr>
        <w:t xml:space="preserve">a pályázó állandó lakcíme szerinti lakásban életvitelszerűen együttlakó, ott bejelentett vagy tartózkodási hellyel rendelkező személyek. </w:t>
      </w:r>
    </w:p>
    <w:p w14:paraId="45211DA2" w14:textId="77777777" w:rsidR="00E55A99" w:rsidRDefault="00E55A99"/>
    <w:sectPr w:rsidR="00E55A99" w:rsidSect="00E55A9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992688"/>
    <w:multiLevelType w:val="hybridMultilevel"/>
    <w:tmpl w:val="D004B134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351"/>
    <w:rsid w:val="00121CF5"/>
    <w:rsid w:val="002A7BCA"/>
    <w:rsid w:val="002B17F5"/>
    <w:rsid w:val="00335E22"/>
    <w:rsid w:val="003E586C"/>
    <w:rsid w:val="00443A2F"/>
    <w:rsid w:val="00444820"/>
    <w:rsid w:val="004673BA"/>
    <w:rsid w:val="005025DF"/>
    <w:rsid w:val="005430FE"/>
    <w:rsid w:val="008555B0"/>
    <w:rsid w:val="00BA3194"/>
    <w:rsid w:val="00D76148"/>
    <w:rsid w:val="00E55A99"/>
    <w:rsid w:val="00E9638B"/>
    <w:rsid w:val="00F43351"/>
    <w:rsid w:val="00F7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BD0EA6"/>
  <w15:docId w15:val="{C3B3BCAE-D936-4B5F-BCF9-7935B320A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673B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673BA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4673B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di\AppData\Local\Temp\a_palyazat_kotelezo_mellekletei_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a_palyazat_kotelezo_mellekletei_2019</Template>
  <TotalTime>2</TotalTime>
  <Pages>2</Pages>
  <Words>300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Hiv Gfa</cp:lastModifiedBy>
  <cp:revision>4</cp:revision>
  <cp:lastPrinted>2017-10-03T06:58:00Z</cp:lastPrinted>
  <dcterms:created xsi:type="dcterms:W3CDTF">2020-09-25T04:23:00Z</dcterms:created>
  <dcterms:modified xsi:type="dcterms:W3CDTF">2020-10-02T07:58:00Z</dcterms:modified>
</cp:coreProperties>
</file>